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6F069" w14:textId="77777777" w:rsidR="00035B13" w:rsidRDefault="00812AC7" w:rsidP="00502108">
      <w:pPr>
        <w:pStyle w:val="berschrift2"/>
        <w:spacing w:before="0" w:after="0" w:line="360" w:lineRule="auto"/>
        <w:rPr>
          <w:szCs w:val="22"/>
        </w:rPr>
      </w:pPr>
      <w:r>
        <w:t xml:space="preserve">Angebotsblatt </w:t>
      </w:r>
      <w:r w:rsidR="005C727E">
        <w:t xml:space="preserve">für </w:t>
      </w:r>
      <w:r w:rsidR="005C727E" w:rsidRPr="00AA69EB">
        <w:rPr>
          <w:szCs w:val="22"/>
        </w:rPr>
        <w:t>Vergabenummer:</w:t>
      </w:r>
      <w:r w:rsidR="005C727E">
        <w:rPr>
          <w:szCs w:val="22"/>
        </w:rPr>
        <w:t xml:space="preserve"> </w:t>
      </w:r>
      <w:r w:rsidR="006D1841" w:rsidRPr="006D1841">
        <w:rPr>
          <w:szCs w:val="22"/>
        </w:rPr>
        <w:t>25-31-311863800-255</w:t>
      </w:r>
    </w:p>
    <w:p w14:paraId="2B51A491" w14:textId="77777777" w:rsidR="00EB04D3" w:rsidRPr="00EB04D3" w:rsidRDefault="00EB04D3" w:rsidP="00EB04D3">
      <w:pPr>
        <w:rPr>
          <w:sz w:val="28"/>
          <w:szCs w:val="28"/>
        </w:rPr>
      </w:pPr>
      <w:r w:rsidRPr="00EB04D3">
        <w:rPr>
          <w:rFonts w:cs="Arial"/>
          <w:b/>
          <w:sz w:val="28"/>
          <w:szCs w:val="28"/>
        </w:rPr>
        <w:t xml:space="preserve">Umsetzung </w:t>
      </w:r>
      <w:proofErr w:type="spellStart"/>
      <w:r w:rsidRPr="00EB04D3">
        <w:rPr>
          <w:rFonts w:cs="Arial"/>
          <w:b/>
          <w:sz w:val="28"/>
          <w:szCs w:val="28"/>
        </w:rPr>
        <w:t>Wachenstandortstrategie</w:t>
      </w:r>
      <w:proofErr w:type="spellEnd"/>
      <w:r w:rsidRPr="00EB04D3">
        <w:rPr>
          <w:rFonts w:cs="Arial"/>
          <w:b/>
          <w:sz w:val="28"/>
          <w:szCs w:val="28"/>
        </w:rPr>
        <w:t xml:space="preserve"> Mannheim</w:t>
      </w:r>
    </w:p>
    <w:p w14:paraId="76231FE5" w14:textId="77777777" w:rsidR="00974CDF" w:rsidRPr="00974CDF" w:rsidRDefault="00974CDF" w:rsidP="00502108">
      <w:pPr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745"/>
      </w:tblGrid>
      <w:tr w:rsidR="00862722" w:rsidRPr="000D09AD" w14:paraId="18BDA92C" w14:textId="77777777" w:rsidTr="00CE1DDA">
        <w:trPr>
          <w:trHeight w:hRule="exact" w:val="1568"/>
        </w:trPr>
        <w:tc>
          <w:tcPr>
            <w:tcW w:w="9351" w:type="dxa"/>
            <w:gridSpan w:val="2"/>
            <w:shd w:val="clear" w:color="auto" w:fill="D9D9D9"/>
          </w:tcPr>
          <w:p w14:paraId="3C8B907F" w14:textId="77777777" w:rsidR="004E2670" w:rsidRPr="00CE1DDA" w:rsidRDefault="007B780E" w:rsidP="00CE1DDA">
            <w:pPr>
              <w:pStyle w:val="berschrift3"/>
              <w:spacing w:before="0" w:after="0" w:line="360" w:lineRule="auto"/>
              <w:ind w:left="601" w:hanging="601"/>
              <w:jc w:val="both"/>
              <w:rPr>
                <w:sz w:val="24"/>
                <w:szCs w:val="24"/>
              </w:rPr>
            </w:pPr>
            <w:bookmarkStart w:id="0" w:name="_Toc317170217"/>
            <w:r w:rsidRPr="009C3494">
              <w:rPr>
                <w:bCs w:val="0"/>
                <w:sz w:val="24"/>
                <w:szCs w:val="24"/>
              </w:rPr>
              <w:t>1.</w:t>
            </w:r>
            <w:r w:rsidR="00DA4A0F">
              <w:rPr>
                <w:bCs w:val="0"/>
                <w:sz w:val="24"/>
                <w:szCs w:val="24"/>
              </w:rPr>
              <w:tab/>
            </w:r>
            <w:r w:rsidR="003A372F">
              <w:rPr>
                <w:sz w:val="24"/>
                <w:szCs w:val="24"/>
              </w:rPr>
              <w:t xml:space="preserve">Allgemeine </w:t>
            </w:r>
            <w:r w:rsidR="00862722" w:rsidRPr="000D09AD">
              <w:rPr>
                <w:sz w:val="24"/>
                <w:szCs w:val="24"/>
              </w:rPr>
              <w:t>Angaben</w:t>
            </w:r>
            <w:bookmarkEnd w:id="0"/>
          </w:p>
          <w:p w14:paraId="51333F2A" w14:textId="77777777" w:rsidR="00DA4A0F" w:rsidRDefault="00812AC7" w:rsidP="00CE1DDA">
            <w:pPr>
              <w:spacing w:line="360" w:lineRule="auto"/>
              <w:ind w:left="601"/>
              <w:jc w:val="both"/>
            </w:pPr>
            <w:r>
              <w:t>Ich bin/Wir sind</w:t>
            </w:r>
          </w:p>
          <w:p w14:paraId="360AFEBB" w14:textId="77777777" w:rsidR="00CD5DAA" w:rsidRDefault="00CD5DAA" w:rsidP="00502108">
            <w:pPr>
              <w:spacing w:line="360" w:lineRule="auto"/>
              <w:ind w:left="1168" w:hanging="567"/>
              <w:jc w:val="both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703E7">
              <w:fldChar w:fldCharType="separate"/>
            </w:r>
            <w:r>
              <w:fldChar w:fldCharType="end"/>
            </w:r>
            <w:r w:rsidR="00DA4A0F">
              <w:tab/>
            </w:r>
            <w:r w:rsidR="00812AC7">
              <w:t>Bieter</w:t>
            </w:r>
          </w:p>
          <w:p w14:paraId="5EDB28EB" w14:textId="77777777" w:rsidR="00F309D7" w:rsidRPr="00CD5DAA" w:rsidRDefault="00CD5DAA" w:rsidP="00502108">
            <w:pPr>
              <w:spacing w:line="360" w:lineRule="auto"/>
              <w:ind w:left="1168" w:hanging="567"/>
            </w:pPr>
            <w:r w:rsidRPr="00974CD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4CDF">
              <w:instrText xml:space="preserve"> FORMCHECKBOX </w:instrText>
            </w:r>
            <w:r w:rsidR="00D703E7">
              <w:fldChar w:fldCharType="separate"/>
            </w:r>
            <w:r w:rsidRPr="00974CDF">
              <w:fldChar w:fldCharType="end"/>
            </w:r>
            <w:r w:rsidR="00DA4A0F">
              <w:tab/>
            </w:r>
            <w:r w:rsidR="00F25F07" w:rsidRPr="00974CDF">
              <w:t xml:space="preserve">das </w:t>
            </w:r>
            <w:r w:rsidR="00520578">
              <w:t>bevollmächtigte</w:t>
            </w:r>
            <w:r w:rsidR="00F25F07" w:rsidRPr="00974CDF">
              <w:t xml:space="preserve"> Mitglied</w:t>
            </w:r>
            <w:r w:rsidR="001A775F" w:rsidRPr="00974CDF">
              <w:t xml:space="preserve"> eine</w:t>
            </w:r>
            <w:r w:rsidR="00F25F07" w:rsidRPr="00974CDF">
              <w:t>r</w:t>
            </w:r>
            <w:r w:rsidR="001A775F" w:rsidRPr="00974CDF">
              <w:t xml:space="preserve"> </w:t>
            </w:r>
            <w:r w:rsidR="00812AC7">
              <w:t>Bieter</w:t>
            </w:r>
            <w:r w:rsidR="00812AC7" w:rsidRPr="00974CDF">
              <w:t xml:space="preserve">gemeinschaft </w:t>
            </w:r>
          </w:p>
        </w:tc>
      </w:tr>
      <w:tr w:rsidR="00862722" w14:paraId="7F9424D7" w14:textId="77777777" w:rsidTr="00502108">
        <w:trPr>
          <w:trHeight w:hRule="exact" w:val="706"/>
        </w:trPr>
        <w:tc>
          <w:tcPr>
            <w:tcW w:w="4606" w:type="dxa"/>
            <w:shd w:val="clear" w:color="auto" w:fill="auto"/>
            <w:vAlign w:val="center"/>
          </w:tcPr>
          <w:p w14:paraId="3F0FC2BE" w14:textId="77777777" w:rsidR="00862722" w:rsidRPr="00457275" w:rsidRDefault="00862722" w:rsidP="00502108">
            <w:pPr>
              <w:spacing w:line="360" w:lineRule="auto"/>
            </w:pPr>
            <w:r w:rsidRPr="00457275">
              <w:t xml:space="preserve">Name </w:t>
            </w:r>
          </w:p>
        </w:tc>
        <w:tc>
          <w:tcPr>
            <w:tcW w:w="4745" w:type="dxa"/>
            <w:shd w:val="clear" w:color="auto" w:fill="auto"/>
            <w:vAlign w:val="center"/>
          </w:tcPr>
          <w:p w14:paraId="5AAED0FB" w14:textId="77777777" w:rsidR="00862722" w:rsidRPr="00457275" w:rsidRDefault="00D86909" w:rsidP="00502108">
            <w:pPr>
              <w:spacing w:line="360" w:lineRule="auto"/>
            </w:pPr>
            <w: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1" w:name="Text10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862722" w14:paraId="2C24BF7F" w14:textId="77777777" w:rsidTr="00502108">
        <w:trPr>
          <w:trHeight w:val="683"/>
        </w:trPr>
        <w:tc>
          <w:tcPr>
            <w:tcW w:w="4606" w:type="dxa"/>
            <w:shd w:val="clear" w:color="auto" w:fill="auto"/>
            <w:vAlign w:val="center"/>
          </w:tcPr>
          <w:p w14:paraId="71564F61" w14:textId="77777777" w:rsidR="00862722" w:rsidRPr="00457275" w:rsidRDefault="00862722" w:rsidP="00502108">
            <w:pPr>
              <w:spacing w:line="360" w:lineRule="auto"/>
              <w:jc w:val="both"/>
            </w:pPr>
            <w:r w:rsidRPr="00457275">
              <w:t>Anschrift</w:t>
            </w:r>
            <w:r w:rsidR="00B25700">
              <w:t xml:space="preserve"> (Hauptsitz)</w:t>
            </w:r>
          </w:p>
        </w:tc>
        <w:tc>
          <w:tcPr>
            <w:tcW w:w="4745" w:type="dxa"/>
            <w:shd w:val="clear" w:color="auto" w:fill="auto"/>
            <w:vAlign w:val="center"/>
          </w:tcPr>
          <w:p w14:paraId="17301F12" w14:textId="77777777" w:rsidR="00862722" w:rsidRPr="00457275" w:rsidRDefault="00D86909" w:rsidP="00502108">
            <w:pPr>
              <w:spacing w:line="360" w:lineRule="auto"/>
              <w:jc w:val="both"/>
            </w:pPr>
            <w: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2" w:name="Text10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2B4661" w:rsidRPr="000D09AD" w14:paraId="77E54C36" w14:textId="77777777" w:rsidTr="00CE1DDA">
        <w:trPr>
          <w:trHeight w:val="649"/>
        </w:trPr>
        <w:tc>
          <w:tcPr>
            <w:tcW w:w="9351" w:type="dxa"/>
            <w:gridSpan w:val="2"/>
            <w:shd w:val="clear" w:color="auto" w:fill="D0CECE" w:themeFill="background2" w:themeFillShade="E6"/>
            <w:vAlign w:val="center"/>
          </w:tcPr>
          <w:p w14:paraId="18D32954" w14:textId="77777777" w:rsidR="002B4661" w:rsidRPr="00502108" w:rsidRDefault="00F4312B" w:rsidP="00502108">
            <w:pPr>
              <w:pStyle w:val="berschrift3"/>
              <w:spacing w:before="0" w:after="0" w:line="360" w:lineRule="auto"/>
              <w:ind w:left="601" w:right="-108" w:hanging="601"/>
              <w:rPr>
                <w:sz w:val="24"/>
                <w:szCs w:val="24"/>
              </w:rPr>
            </w:pPr>
            <w:r w:rsidRPr="00D45E35">
              <w:rPr>
                <w:sz w:val="24"/>
                <w:szCs w:val="24"/>
              </w:rPr>
              <w:t>2</w:t>
            </w:r>
            <w:r w:rsidR="002B4661" w:rsidRPr="00D45E35">
              <w:rPr>
                <w:sz w:val="24"/>
                <w:szCs w:val="24"/>
              </w:rPr>
              <w:t>.</w:t>
            </w:r>
            <w:r w:rsidR="00DA4A0F">
              <w:rPr>
                <w:sz w:val="24"/>
                <w:szCs w:val="24"/>
              </w:rPr>
              <w:tab/>
            </w:r>
            <w:r w:rsidR="002B4661" w:rsidRPr="00D45E35">
              <w:rPr>
                <w:sz w:val="24"/>
                <w:szCs w:val="24"/>
              </w:rPr>
              <w:t>Angebot</w:t>
            </w:r>
          </w:p>
        </w:tc>
      </w:tr>
      <w:tr w:rsidR="00342964" w:rsidRPr="000D09AD" w14:paraId="313F49AA" w14:textId="77777777" w:rsidTr="00502108">
        <w:trPr>
          <w:trHeight w:hRule="exact" w:val="561"/>
        </w:trPr>
        <w:tc>
          <w:tcPr>
            <w:tcW w:w="9351" w:type="dxa"/>
            <w:gridSpan w:val="2"/>
            <w:shd w:val="clear" w:color="auto" w:fill="D9D9D9"/>
            <w:vAlign w:val="center"/>
          </w:tcPr>
          <w:p w14:paraId="32A9A582" w14:textId="3E2CFEC2" w:rsidR="00342964" w:rsidRPr="00136D34" w:rsidRDefault="002B4661" w:rsidP="00502108">
            <w:pPr>
              <w:pStyle w:val="berschrift3"/>
              <w:spacing w:before="0" w:after="0" w:line="360" w:lineRule="auto"/>
              <w:ind w:left="601" w:right="-108" w:hanging="601"/>
              <w:rPr>
                <w:sz w:val="24"/>
                <w:szCs w:val="24"/>
              </w:rPr>
            </w:pPr>
            <w:r w:rsidRPr="00136D34">
              <w:rPr>
                <w:sz w:val="24"/>
                <w:szCs w:val="24"/>
              </w:rPr>
              <w:t>Darstellung der Zuschlagskriterien</w:t>
            </w:r>
          </w:p>
        </w:tc>
      </w:tr>
      <w:tr w:rsidR="002B4661" w:rsidRPr="000D09AD" w14:paraId="6AF5BB4A" w14:textId="77777777" w:rsidTr="00502108">
        <w:trPr>
          <w:trHeight w:val="454"/>
        </w:trPr>
        <w:tc>
          <w:tcPr>
            <w:tcW w:w="9351" w:type="dxa"/>
            <w:gridSpan w:val="2"/>
            <w:shd w:val="clear" w:color="auto" w:fill="auto"/>
            <w:vAlign w:val="center"/>
          </w:tcPr>
          <w:p w14:paraId="63F9C5A3" w14:textId="77777777" w:rsidR="00EB04D3" w:rsidRDefault="00EB04D3" w:rsidP="00502108">
            <w:pPr>
              <w:autoSpaceDE w:val="0"/>
              <w:autoSpaceDN w:val="0"/>
              <w:adjustRightInd w:val="0"/>
              <w:spacing w:line="360" w:lineRule="auto"/>
              <w:ind w:left="1026" w:hanging="425"/>
              <w:rPr>
                <w:rFonts w:cs="Arial"/>
                <w:bCs/>
                <w:szCs w:val="22"/>
              </w:rPr>
            </w:pPr>
          </w:p>
          <w:p w14:paraId="001FF7FA" w14:textId="667BBA2F" w:rsidR="002B4661" w:rsidRDefault="002B4661" w:rsidP="00502108">
            <w:pPr>
              <w:autoSpaceDE w:val="0"/>
              <w:autoSpaceDN w:val="0"/>
              <w:adjustRightInd w:val="0"/>
              <w:spacing w:line="360" w:lineRule="auto"/>
              <w:ind w:left="1026" w:hanging="425"/>
              <w:rPr>
                <w:rFonts w:cs="Arial"/>
                <w:szCs w:val="22"/>
              </w:rPr>
            </w:pPr>
            <w:r w:rsidRPr="00D45E35">
              <w:rPr>
                <w:rFonts w:cs="Arial"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6D34">
              <w:rPr>
                <w:rFonts w:cs="Arial"/>
                <w:bCs/>
                <w:szCs w:val="22"/>
              </w:rPr>
              <w:instrText xml:space="preserve"> FORMCHECKBOX </w:instrText>
            </w:r>
            <w:r w:rsidR="00D703E7">
              <w:rPr>
                <w:rFonts w:cs="Arial"/>
                <w:bCs/>
                <w:szCs w:val="22"/>
              </w:rPr>
            </w:r>
            <w:r w:rsidR="00D703E7">
              <w:rPr>
                <w:rFonts w:cs="Arial"/>
                <w:bCs/>
                <w:szCs w:val="22"/>
              </w:rPr>
              <w:fldChar w:fldCharType="separate"/>
            </w:r>
            <w:r w:rsidRPr="00D45E35">
              <w:rPr>
                <w:rFonts w:cs="Arial"/>
                <w:bCs/>
                <w:szCs w:val="22"/>
              </w:rPr>
              <w:fldChar w:fldCharType="end"/>
            </w:r>
            <w:r w:rsidR="00DA4A0F">
              <w:rPr>
                <w:rFonts w:cs="Arial"/>
                <w:bCs/>
                <w:szCs w:val="22"/>
              </w:rPr>
              <w:tab/>
            </w:r>
            <w:r w:rsidR="00A70BAE" w:rsidRPr="00136D34">
              <w:rPr>
                <w:rFonts w:cs="Arial"/>
                <w:szCs w:val="22"/>
              </w:rPr>
              <w:t>Die Darstellung der Zuschlagskriterien</w:t>
            </w:r>
            <w:r w:rsidRPr="00136D34">
              <w:rPr>
                <w:rFonts w:cs="Arial"/>
                <w:szCs w:val="22"/>
              </w:rPr>
              <w:t xml:space="preserve"> </w:t>
            </w:r>
            <w:r w:rsidR="00F765D1">
              <w:rPr>
                <w:rFonts w:cs="Arial"/>
                <w:szCs w:val="22"/>
              </w:rPr>
              <w:t xml:space="preserve">durch den Bieter </w:t>
            </w:r>
            <w:r w:rsidRPr="00136D34">
              <w:rPr>
                <w:rFonts w:cs="Arial"/>
                <w:szCs w:val="22"/>
              </w:rPr>
              <w:t>lieg</w:t>
            </w:r>
            <w:r w:rsidR="00F45E92" w:rsidRPr="00136D34">
              <w:rPr>
                <w:rFonts w:cs="Arial"/>
                <w:szCs w:val="22"/>
              </w:rPr>
              <w:t xml:space="preserve">t schreibgeschützt als </w:t>
            </w:r>
            <w:r w:rsidR="00BA7E59" w:rsidRPr="00136D34">
              <w:rPr>
                <w:rFonts w:cs="Arial"/>
                <w:b/>
                <w:szCs w:val="22"/>
              </w:rPr>
              <w:t xml:space="preserve">„Anlage </w:t>
            </w:r>
            <w:r w:rsidR="00EB04D3">
              <w:rPr>
                <w:rFonts w:cs="Arial"/>
                <w:b/>
                <w:szCs w:val="22"/>
              </w:rPr>
              <w:t>2</w:t>
            </w:r>
            <w:r w:rsidR="0022087F">
              <w:rPr>
                <w:rFonts w:cs="Arial"/>
                <w:b/>
                <w:szCs w:val="22"/>
              </w:rPr>
              <w:t xml:space="preserve"> – Darstellung der Zuschlagskriterien</w:t>
            </w:r>
            <w:r w:rsidRPr="00136D34">
              <w:rPr>
                <w:rFonts w:cs="Arial"/>
                <w:b/>
                <w:szCs w:val="22"/>
              </w:rPr>
              <w:t>“</w:t>
            </w:r>
            <w:r w:rsidRPr="00136D34">
              <w:rPr>
                <w:rFonts w:cs="Arial"/>
                <w:szCs w:val="22"/>
              </w:rPr>
              <w:t>-bezeichnet in einem gängigen Dateiformat (</w:t>
            </w:r>
            <w:proofErr w:type="spellStart"/>
            <w:r w:rsidRPr="00136D34">
              <w:rPr>
                <w:rFonts w:cs="Arial"/>
                <w:szCs w:val="22"/>
              </w:rPr>
              <w:t>pdf</w:t>
            </w:r>
            <w:proofErr w:type="spellEnd"/>
            <w:r w:rsidRPr="00136D34">
              <w:rPr>
                <w:rFonts w:cs="Arial"/>
                <w:szCs w:val="22"/>
              </w:rPr>
              <w:t xml:space="preserve">, </w:t>
            </w:r>
            <w:proofErr w:type="spellStart"/>
            <w:r w:rsidRPr="00136D34">
              <w:rPr>
                <w:rFonts w:cs="Arial"/>
                <w:szCs w:val="22"/>
              </w:rPr>
              <w:t>ppt</w:t>
            </w:r>
            <w:proofErr w:type="spellEnd"/>
            <w:r w:rsidRPr="00136D34">
              <w:rPr>
                <w:rFonts w:cs="Arial"/>
                <w:szCs w:val="22"/>
              </w:rPr>
              <w:t xml:space="preserve"> etc.) anbei.</w:t>
            </w:r>
            <w:r w:rsidRPr="00136D34">
              <w:rPr>
                <w:rFonts w:cs="Arial"/>
                <w:bCs/>
                <w:szCs w:val="22"/>
              </w:rPr>
              <w:t xml:space="preserve"> </w:t>
            </w:r>
          </w:p>
          <w:p w14:paraId="6578EBAA" w14:textId="77777777" w:rsidR="00EB04D3" w:rsidRPr="00136D34" w:rsidRDefault="00EB04D3" w:rsidP="00502108">
            <w:pPr>
              <w:autoSpaceDE w:val="0"/>
              <w:autoSpaceDN w:val="0"/>
              <w:adjustRightInd w:val="0"/>
              <w:spacing w:line="360" w:lineRule="auto"/>
              <w:ind w:left="1026" w:hanging="425"/>
              <w:rPr>
                <w:rFonts w:cs="Arial"/>
                <w:szCs w:val="22"/>
              </w:rPr>
            </w:pPr>
          </w:p>
        </w:tc>
      </w:tr>
      <w:tr w:rsidR="00815B11" w:rsidRPr="00502108" w14:paraId="6CCF9EA3" w14:textId="77777777" w:rsidTr="00502108">
        <w:trPr>
          <w:trHeight w:hRule="exact" w:val="561"/>
        </w:trPr>
        <w:tc>
          <w:tcPr>
            <w:tcW w:w="9351" w:type="dxa"/>
            <w:gridSpan w:val="2"/>
            <w:shd w:val="clear" w:color="auto" w:fill="D9D9D9"/>
            <w:vAlign w:val="center"/>
          </w:tcPr>
          <w:p w14:paraId="701EE8A3" w14:textId="77777777" w:rsidR="00815B11" w:rsidRPr="001E3EF3" w:rsidRDefault="00F4312B" w:rsidP="00502108">
            <w:pPr>
              <w:pStyle w:val="berschrift3"/>
              <w:spacing w:before="0" w:after="0" w:line="360" w:lineRule="auto"/>
              <w:ind w:left="601" w:right="-108" w:hanging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15B11">
              <w:rPr>
                <w:sz w:val="24"/>
                <w:szCs w:val="24"/>
              </w:rPr>
              <w:t>.</w:t>
            </w:r>
            <w:r w:rsidR="00DA4A0F">
              <w:rPr>
                <w:sz w:val="24"/>
                <w:szCs w:val="24"/>
              </w:rPr>
              <w:tab/>
            </w:r>
            <w:r w:rsidR="00815B11">
              <w:rPr>
                <w:sz w:val="24"/>
                <w:szCs w:val="24"/>
              </w:rPr>
              <w:t>Weitere Anlagen</w:t>
            </w:r>
          </w:p>
        </w:tc>
      </w:tr>
      <w:tr w:rsidR="00815B11" w:rsidRPr="000D09AD" w14:paraId="41D4384C" w14:textId="77777777" w:rsidTr="00502108">
        <w:trPr>
          <w:trHeight w:val="2817"/>
        </w:trPr>
        <w:tc>
          <w:tcPr>
            <w:tcW w:w="9351" w:type="dxa"/>
            <w:gridSpan w:val="2"/>
            <w:shd w:val="clear" w:color="auto" w:fill="auto"/>
            <w:vAlign w:val="center"/>
          </w:tcPr>
          <w:p w14:paraId="7405C2EE" w14:textId="77777777" w:rsidR="00EB04D3" w:rsidRDefault="00EB04D3" w:rsidP="00502108">
            <w:pPr>
              <w:pStyle w:val="Listenabsatz"/>
              <w:spacing w:line="360" w:lineRule="auto"/>
              <w:ind w:left="885" w:hanging="284"/>
              <w:contextualSpacing/>
            </w:pPr>
          </w:p>
          <w:p w14:paraId="1C141E12" w14:textId="77777777" w:rsidR="00EB04D3" w:rsidRDefault="00DA4A0F" w:rsidP="00EB04D3">
            <w:pPr>
              <w:pStyle w:val="Listenabsatz"/>
              <w:spacing w:line="360" w:lineRule="auto"/>
              <w:ind w:left="885" w:hanging="284"/>
              <w:contextualSpacing/>
            </w:pPr>
            <w:r>
              <w:sym w:font="Wingdings" w:char="F0A7"/>
            </w:r>
            <w:r>
              <w:tab/>
            </w:r>
            <w:r w:rsidR="003A372F">
              <w:t>Verpflichtungserklärung zum LTMG</w:t>
            </w:r>
          </w:p>
          <w:p w14:paraId="4AD26AE3" w14:textId="77777777" w:rsidR="005D1D0C" w:rsidRDefault="005D1D0C" w:rsidP="00502108">
            <w:pPr>
              <w:spacing w:line="360" w:lineRule="auto"/>
              <w:ind w:left="1310" w:hanging="425"/>
            </w:pPr>
            <w: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703E7">
              <w:fldChar w:fldCharType="separate"/>
            </w:r>
            <w:r>
              <w:fldChar w:fldCharType="end"/>
            </w:r>
            <w:r>
              <w:tab/>
              <w:t>die Verpflichtungserklärung zum LTMG</w:t>
            </w:r>
            <w:r w:rsidR="00A146D9">
              <w:t>, Formular liegt bei</w:t>
            </w:r>
          </w:p>
          <w:p w14:paraId="055B51D9" w14:textId="77777777" w:rsidR="00DA4A0F" w:rsidRDefault="00DA4A0F" w:rsidP="00502108">
            <w:pPr>
              <w:spacing w:line="360" w:lineRule="auto"/>
              <w:ind w:left="1021" w:firstLine="18"/>
            </w:pPr>
          </w:p>
          <w:p w14:paraId="1B5F9AF8" w14:textId="77777777" w:rsidR="003A372F" w:rsidRDefault="00DA4A0F" w:rsidP="00502108">
            <w:pPr>
              <w:pStyle w:val="Listenabsatz"/>
              <w:spacing w:line="360" w:lineRule="auto"/>
              <w:ind w:left="1168" w:hanging="284"/>
              <w:contextualSpacing/>
            </w:pPr>
            <w:r>
              <w:sym w:font="Wingdings" w:char="F0A7"/>
            </w:r>
            <w:r>
              <w:tab/>
            </w:r>
            <w:r w:rsidR="003A372F" w:rsidRPr="002D4D4E">
              <w:t xml:space="preserve">Sofern eine Bietergemeinschaft besteht: </w:t>
            </w:r>
          </w:p>
          <w:p w14:paraId="3DC8EB38" w14:textId="77777777" w:rsidR="00D45E35" w:rsidRDefault="003A372F" w:rsidP="00EB04D3">
            <w:pPr>
              <w:spacing w:line="360" w:lineRule="auto"/>
              <w:ind w:left="1593" w:hanging="425"/>
            </w:pPr>
            <w: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703E7">
              <w:fldChar w:fldCharType="separate"/>
            </w:r>
            <w:r>
              <w:fldChar w:fldCharType="end"/>
            </w:r>
            <w:r>
              <w:tab/>
            </w:r>
            <w:r w:rsidRPr="00F4312B">
              <w:rPr>
                <w:u w:val="single"/>
              </w:rPr>
              <w:t>von jedem Mitglied</w:t>
            </w:r>
            <w:r>
              <w:t xml:space="preserve"> der Bietergemeinschaft die Verpflichtungserklärung zum LTMG</w:t>
            </w:r>
            <w:r w:rsidR="00F765D1">
              <w:t>, Formular liegt bei</w:t>
            </w:r>
          </w:p>
          <w:p w14:paraId="5FF495FD" w14:textId="77777777" w:rsidR="00502108" w:rsidRDefault="00502108" w:rsidP="00502108">
            <w:pPr>
              <w:spacing w:line="360" w:lineRule="auto"/>
              <w:ind w:left="1447" w:hanging="408"/>
            </w:pPr>
          </w:p>
          <w:p w14:paraId="452AF229" w14:textId="77777777" w:rsidR="004E2670" w:rsidRDefault="00DA4A0F" w:rsidP="00502108">
            <w:pPr>
              <w:pStyle w:val="Listenabsatz"/>
              <w:spacing w:line="360" w:lineRule="auto"/>
              <w:ind w:left="1168" w:hanging="284"/>
              <w:contextualSpacing/>
            </w:pPr>
            <w:r>
              <w:sym w:font="Wingdings" w:char="F0A7"/>
            </w:r>
            <w:r>
              <w:tab/>
            </w:r>
            <w:r w:rsidR="005D1D0C" w:rsidRPr="002D4D4E">
              <w:t>Sofern</w:t>
            </w:r>
            <w:r w:rsidR="005D1D0C">
              <w:t xml:space="preserve"> „andere Unternehmen“</w:t>
            </w:r>
            <w:r w:rsidR="005F6B1D">
              <w:t xml:space="preserve"> eingesetzt werden</w:t>
            </w:r>
            <w:r w:rsidR="000D3430">
              <w:t>:</w:t>
            </w:r>
            <w:r w:rsidR="005D1D0C">
              <w:t xml:space="preserve"> </w:t>
            </w:r>
          </w:p>
          <w:p w14:paraId="1B98F446" w14:textId="77777777" w:rsidR="00EB04D3" w:rsidRDefault="003A372F" w:rsidP="00EB04D3">
            <w:pPr>
              <w:spacing w:line="360" w:lineRule="auto"/>
              <w:ind w:left="1593" w:hanging="425"/>
            </w:pPr>
            <w: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703E7">
              <w:fldChar w:fldCharType="separate"/>
            </w:r>
            <w:r>
              <w:fldChar w:fldCharType="end"/>
            </w:r>
            <w:r>
              <w:tab/>
              <w:t>die Verpflichtungserklärung zum LTMG</w:t>
            </w:r>
            <w:r w:rsidR="005F6B1D">
              <w:t xml:space="preserve"> von jedem „anderen Unternehmen“</w:t>
            </w:r>
            <w:r w:rsidR="00F765D1">
              <w:t>, Formular liegt bei</w:t>
            </w:r>
          </w:p>
          <w:p w14:paraId="55DFF20D" w14:textId="77777777" w:rsidR="00EB04D3" w:rsidRDefault="00EB04D3" w:rsidP="00CE1DDA">
            <w:pPr>
              <w:spacing w:line="360" w:lineRule="auto"/>
            </w:pPr>
          </w:p>
          <w:p w14:paraId="0B55C7A6" w14:textId="77777777" w:rsidR="001A155D" w:rsidRDefault="00DA4A0F" w:rsidP="00502108">
            <w:pPr>
              <w:pStyle w:val="Listenabsatz"/>
              <w:spacing w:line="360" w:lineRule="auto"/>
              <w:ind w:left="885" w:hanging="284"/>
              <w:contextualSpacing/>
            </w:pPr>
            <w:r>
              <w:sym w:font="Wingdings" w:char="F0A7"/>
            </w:r>
            <w:r w:rsidR="00502108">
              <w:tab/>
            </w:r>
            <w:r w:rsidR="00DA0339" w:rsidRPr="00DA0339">
              <w:t>Eigenerklärungen zur Eignung – (im Folgenden:</w:t>
            </w:r>
            <w:r w:rsidR="001551A8">
              <w:t xml:space="preserve"> </w:t>
            </w:r>
            <w:proofErr w:type="spellStart"/>
            <w:r w:rsidR="001551A8">
              <w:t>EzE</w:t>
            </w:r>
            <w:proofErr w:type="spellEnd"/>
            <w:r w:rsidR="00DA0339">
              <w:t>)</w:t>
            </w:r>
            <w:r w:rsidR="00A146D9">
              <w:t>, Formular liegt bei</w:t>
            </w:r>
          </w:p>
          <w:p w14:paraId="74D8E67F" w14:textId="77777777" w:rsidR="001A155D" w:rsidRDefault="001A155D" w:rsidP="00502108">
            <w:pPr>
              <w:spacing w:line="360" w:lineRule="auto"/>
              <w:ind w:left="1310" w:hanging="425"/>
            </w:pPr>
            <w: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703E7">
              <w:fldChar w:fldCharType="separate"/>
            </w:r>
            <w:r>
              <w:fldChar w:fldCharType="end"/>
            </w:r>
            <w:r>
              <w:tab/>
            </w:r>
            <w:proofErr w:type="spellStart"/>
            <w:r w:rsidR="001551A8">
              <w:t>EzE</w:t>
            </w:r>
            <w:proofErr w:type="spellEnd"/>
            <w:r w:rsidR="00F309D7">
              <w:t xml:space="preserve"> nebst Anlagen</w:t>
            </w:r>
            <w:r w:rsidR="00F765D1">
              <w:t>, Formular liegt bei</w:t>
            </w:r>
          </w:p>
          <w:p w14:paraId="400F8302" w14:textId="77777777" w:rsidR="00502108" w:rsidRDefault="00502108" w:rsidP="00502108">
            <w:pPr>
              <w:spacing w:line="360" w:lineRule="auto"/>
              <w:ind w:left="1310" w:hanging="425"/>
            </w:pPr>
          </w:p>
          <w:p w14:paraId="2E21BAB8" w14:textId="77777777" w:rsidR="00CE1DDA" w:rsidRDefault="00CE1DDA" w:rsidP="00502108">
            <w:pPr>
              <w:spacing w:line="360" w:lineRule="auto"/>
              <w:ind w:left="1310" w:hanging="425"/>
            </w:pPr>
          </w:p>
          <w:p w14:paraId="5F04FA43" w14:textId="77777777" w:rsidR="00CE1DDA" w:rsidRDefault="00CE1DDA" w:rsidP="00502108">
            <w:pPr>
              <w:spacing w:line="360" w:lineRule="auto"/>
              <w:ind w:left="1310" w:hanging="425"/>
            </w:pPr>
          </w:p>
          <w:p w14:paraId="5D01B8E0" w14:textId="77777777" w:rsidR="001A155D" w:rsidRDefault="00DA4A0F" w:rsidP="00502108">
            <w:pPr>
              <w:pStyle w:val="Listenabsatz"/>
              <w:spacing w:line="360" w:lineRule="auto"/>
              <w:ind w:left="1168" w:hanging="283"/>
              <w:contextualSpacing/>
            </w:pPr>
            <w:r>
              <w:sym w:font="Wingdings" w:char="F0A7"/>
            </w:r>
            <w:r w:rsidR="00502108">
              <w:tab/>
            </w:r>
            <w:r w:rsidR="001A155D" w:rsidRPr="002D4D4E">
              <w:t xml:space="preserve">Sofern eine Bietergemeinschaft besteht: </w:t>
            </w:r>
          </w:p>
          <w:p w14:paraId="261E4FBB" w14:textId="77777777" w:rsidR="001A155D" w:rsidRDefault="001A155D" w:rsidP="00502108">
            <w:pPr>
              <w:spacing w:line="360" w:lineRule="auto"/>
              <w:ind w:left="1593" w:hanging="425"/>
            </w:pPr>
            <w: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703E7">
              <w:fldChar w:fldCharType="separate"/>
            </w:r>
            <w:r>
              <w:fldChar w:fldCharType="end"/>
            </w:r>
            <w:r>
              <w:tab/>
            </w:r>
            <w:r w:rsidRPr="00F4312B">
              <w:rPr>
                <w:u w:val="single"/>
              </w:rPr>
              <w:t>von jedem Mitglied</w:t>
            </w:r>
            <w:r>
              <w:t xml:space="preserve"> der Bietergemeinschaft </w:t>
            </w:r>
            <w:r w:rsidR="00F309D7">
              <w:t xml:space="preserve">der </w:t>
            </w:r>
            <w:proofErr w:type="spellStart"/>
            <w:r w:rsidR="001551A8">
              <w:t>EzE</w:t>
            </w:r>
            <w:proofErr w:type="spellEnd"/>
            <w:r w:rsidR="00F309D7">
              <w:t xml:space="preserve"> nebst Anlagen</w:t>
            </w:r>
            <w:r w:rsidR="00F765D1">
              <w:t>, Formular liegt bei</w:t>
            </w:r>
          </w:p>
          <w:p w14:paraId="73E5710D" w14:textId="77777777" w:rsidR="00502108" w:rsidRDefault="00502108" w:rsidP="00502108">
            <w:pPr>
              <w:spacing w:line="360" w:lineRule="auto"/>
              <w:ind w:left="1593" w:hanging="425"/>
            </w:pPr>
          </w:p>
          <w:p w14:paraId="442F01CC" w14:textId="77777777" w:rsidR="001A155D" w:rsidRDefault="00DA4A0F" w:rsidP="00502108">
            <w:pPr>
              <w:pStyle w:val="Listenabsatz"/>
              <w:spacing w:line="360" w:lineRule="auto"/>
              <w:ind w:left="1168" w:hanging="284"/>
              <w:contextualSpacing/>
            </w:pPr>
            <w:r>
              <w:sym w:font="Wingdings" w:char="F0A7"/>
            </w:r>
            <w:r w:rsidR="00502108">
              <w:tab/>
            </w:r>
            <w:r w:rsidR="001A155D" w:rsidRPr="002D4D4E">
              <w:t>Sofern</w:t>
            </w:r>
            <w:r w:rsidR="001A155D">
              <w:t xml:space="preserve"> „andere Unternehmen“</w:t>
            </w:r>
            <w:r w:rsidR="005F6B1D">
              <w:t xml:space="preserve"> eingesetzt werden:</w:t>
            </w:r>
            <w:r w:rsidR="001A155D" w:rsidRPr="002D4D4E">
              <w:t xml:space="preserve">  </w:t>
            </w:r>
          </w:p>
          <w:p w14:paraId="5A64D589" w14:textId="77777777" w:rsidR="00815B11" w:rsidRDefault="001A155D" w:rsidP="00502108">
            <w:pPr>
              <w:spacing w:line="360" w:lineRule="auto"/>
              <w:ind w:left="1593" w:hanging="420"/>
            </w:pPr>
            <w: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703E7">
              <w:fldChar w:fldCharType="separate"/>
            </w:r>
            <w:r>
              <w:fldChar w:fldCharType="end"/>
            </w:r>
            <w:r>
              <w:tab/>
            </w:r>
            <w:proofErr w:type="spellStart"/>
            <w:r w:rsidR="001551A8">
              <w:t>EzE</w:t>
            </w:r>
            <w:proofErr w:type="spellEnd"/>
            <w:r w:rsidR="00F309D7">
              <w:t xml:space="preserve"> nebst Anlagen</w:t>
            </w:r>
            <w:r w:rsidR="000D3430">
              <w:t xml:space="preserve"> von jedem anderen Unternehmen</w:t>
            </w:r>
            <w:r w:rsidR="00F765D1">
              <w:t>, Formular liegt bei</w:t>
            </w:r>
          </w:p>
          <w:p w14:paraId="6960CE38" w14:textId="77777777" w:rsidR="00EB04D3" w:rsidRPr="003A372F" w:rsidRDefault="00EB04D3" w:rsidP="00502108">
            <w:pPr>
              <w:spacing w:line="360" w:lineRule="auto"/>
              <w:ind w:left="1593" w:hanging="420"/>
            </w:pPr>
          </w:p>
        </w:tc>
      </w:tr>
      <w:tr w:rsidR="002B4661" w:rsidRPr="002B4661" w14:paraId="32E37814" w14:textId="77777777" w:rsidTr="00502108">
        <w:trPr>
          <w:trHeight w:hRule="exact" w:val="561"/>
        </w:trPr>
        <w:tc>
          <w:tcPr>
            <w:tcW w:w="9351" w:type="dxa"/>
            <w:gridSpan w:val="2"/>
            <w:shd w:val="clear" w:color="auto" w:fill="D9D9D9"/>
            <w:vAlign w:val="center"/>
          </w:tcPr>
          <w:p w14:paraId="0580A26A" w14:textId="77777777" w:rsidR="002B4661" w:rsidRPr="00D45E35" w:rsidRDefault="00F4312B" w:rsidP="00502108">
            <w:pPr>
              <w:pStyle w:val="berschrift3"/>
              <w:spacing w:before="0" w:after="0" w:line="360" w:lineRule="auto"/>
              <w:ind w:right="-108"/>
              <w:rPr>
                <w:sz w:val="24"/>
                <w:szCs w:val="24"/>
              </w:rPr>
            </w:pPr>
            <w:r w:rsidRPr="00D45E35">
              <w:rPr>
                <w:sz w:val="24"/>
                <w:szCs w:val="24"/>
              </w:rPr>
              <w:lastRenderedPageBreak/>
              <w:t>4</w:t>
            </w:r>
            <w:r w:rsidR="002B4661" w:rsidRPr="00D45E35">
              <w:rPr>
                <w:sz w:val="24"/>
                <w:szCs w:val="24"/>
              </w:rPr>
              <w:t>. Abschließende Erklärung</w:t>
            </w:r>
          </w:p>
        </w:tc>
      </w:tr>
      <w:tr w:rsidR="00340707" w:rsidRPr="000D09AD" w14:paraId="3AC414C6" w14:textId="77777777" w:rsidTr="00502108">
        <w:trPr>
          <w:trHeight w:val="4045"/>
        </w:trPr>
        <w:tc>
          <w:tcPr>
            <w:tcW w:w="9351" w:type="dxa"/>
            <w:gridSpan w:val="2"/>
            <w:shd w:val="clear" w:color="auto" w:fill="auto"/>
          </w:tcPr>
          <w:p w14:paraId="5B825A40" w14:textId="77777777" w:rsidR="00EB04D3" w:rsidRDefault="00EB04D3" w:rsidP="00502108">
            <w:pPr>
              <w:spacing w:line="360" w:lineRule="auto"/>
              <w:ind w:left="180" w:right="-4"/>
              <w:rPr>
                <w:rFonts w:cs="Arial"/>
                <w:bCs/>
                <w:szCs w:val="22"/>
              </w:rPr>
            </w:pPr>
          </w:p>
          <w:p w14:paraId="32CD31ED" w14:textId="1DBC385D" w:rsidR="00C4709B" w:rsidRPr="000D09AD" w:rsidRDefault="00B15109" w:rsidP="00EB04D3">
            <w:pPr>
              <w:spacing w:line="360" w:lineRule="auto"/>
              <w:ind w:left="180" w:right="-4"/>
              <w:rPr>
                <w:rFonts w:cs="Arial"/>
                <w:bCs/>
                <w:szCs w:val="22"/>
              </w:rPr>
            </w:pPr>
            <w:r w:rsidRPr="000D09AD">
              <w:rPr>
                <w:rFonts w:cs="Arial"/>
                <w:bCs/>
                <w:szCs w:val="22"/>
              </w:rPr>
              <w:t>I</w:t>
            </w:r>
            <w:r w:rsidR="00340707" w:rsidRPr="000D09AD">
              <w:rPr>
                <w:rFonts w:cs="Arial"/>
                <w:bCs/>
                <w:szCs w:val="22"/>
              </w:rPr>
              <w:t>ch</w:t>
            </w:r>
            <w:r w:rsidRPr="000D09AD">
              <w:rPr>
                <w:rFonts w:cs="Arial"/>
                <w:bCs/>
                <w:szCs w:val="22"/>
              </w:rPr>
              <w:t xml:space="preserve"> </w:t>
            </w:r>
            <w:r w:rsidR="00F245F5">
              <w:rPr>
                <w:rFonts w:cs="Arial"/>
                <w:bCs/>
                <w:szCs w:val="22"/>
              </w:rPr>
              <w:t>versichere</w:t>
            </w:r>
            <w:r w:rsidR="00340707" w:rsidRPr="000D09AD">
              <w:rPr>
                <w:rFonts w:cs="Arial"/>
                <w:bCs/>
                <w:szCs w:val="22"/>
              </w:rPr>
              <w:t xml:space="preserve">/Wir </w:t>
            </w:r>
            <w:r w:rsidR="00F245F5" w:rsidRPr="000D09AD">
              <w:rPr>
                <w:rFonts w:cs="Arial"/>
                <w:bCs/>
                <w:szCs w:val="22"/>
              </w:rPr>
              <w:t>versichern</w:t>
            </w:r>
            <w:r w:rsidR="00340707" w:rsidRPr="000D09AD">
              <w:rPr>
                <w:rFonts w:cs="Arial"/>
                <w:bCs/>
                <w:szCs w:val="22"/>
              </w:rPr>
              <w:t xml:space="preserve"> die Richtigkeit aller in diesem</w:t>
            </w:r>
            <w:r w:rsidR="00F245F5">
              <w:rPr>
                <w:rFonts w:cs="Arial"/>
                <w:bCs/>
                <w:szCs w:val="22"/>
              </w:rPr>
              <w:t xml:space="preserve"> </w:t>
            </w:r>
            <w:r w:rsidR="00812AC7">
              <w:rPr>
                <w:rFonts w:cs="Arial"/>
                <w:bCs/>
                <w:szCs w:val="22"/>
              </w:rPr>
              <w:t>Angebot</w:t>
            </w:r>
            <w:r w:rsidR="00812AC7" w:rsidRPr="000D09AD">
              <w:rPr>
                <w:rFonts w:cs="Arial"/>
                <w:bCs/>
                <w:szCs w:val="22"/>
              </w:rPr>
              <w:t xml:space="preserve"> </w:t>
            </w:r>
            <w:r w:rsidR="00340707" w:rsidRPr="000D09AD">
              <w:rPr>
                <w:rFonts w:cs="Arial"/>
                <w:bCs/>
                <w:szCs w:val="22"/>
              </w:rPr>
              <w:t xml:space="preserve">sowie </w:t>
            </w:r>
            <w:r w:rsidR="000D3430">
              <w:rPr>
                <w:rFonts w:cs="Arial"/>
                <w:bCs/>
                <w:szCs w:val="22"/>
              </w:rPr>
              <w:t xml:space="preserve">in </w:t>
            </w:r>
            <w:r w:rsidR="00340707" w:rsidRPr="000D09AD">
              <w:rPr>
                <w:rFonts w:cs="Arial"/>
                <w:bCs/>
                <w:szCs w:val="22"/>
              </w:rPr>
              <w:t>den Anlagen gemachten Angaben.</w:t>
            </w:r>
            <w:r w:rsidR="0024342E">
              <w:rPr>
                <w:rFonts w:cs="Arial"/>
                <w:bCs/>
                <w:szCs w:val="22"/>
              </w:rPr>
              <w:t xml:space="preserve"> </w:t>
            </w:r>
            <w:r w:rsidR="0098230F">
              <w:rPr>
                <w:rFonts w:cs="Arial"/>
                <w:bCs/>
                <w:szCs w:val="22"/>
              </w:rPr>
              <w:t>Ich bestätige/Wir bestätigen, dass der den Vergabeunterlagen beigefügte Vertrag</w:t>
            </w:r>
            <w:r w:rsidR="004A025C">
              <w:rPr>
                <w:rFonts w:cs="Arial"/>
                <w:bCs/>
                <w:szCs w:val="22"/>
              </w:rPr>
              <w:t xml:space="preserve">sentwurf </w:t>
            </w:r>
            <w:r w:rsidR="0022087F">
              <w:rPr>
                <w:rFonts w:cs="Arial"/>
                <w:bCs/>
                <w:szCs w:val="22"/>
              </w:rPr>
              <w:t xml:space="preserve">zur Rahmenvereinbarung </w:t>
            </w:r>
            <w:r w:rsidR="0098230F">
              <w:rPr>
                <w:rFonts w:cs="Arial"/>
                <w:bCs/>
                <w:szCs w:val="22"/>
              </w:rPr>
              <w:t>akzeptiert und nach Zuschlagserteilung ohne Einschränkungen unterschrieben wird.</w:t>
            </w:r>
            <w:r w:rsidR="00EB04D3">
              <w:rPr>
                <w:rFonts w:cs="Arial"/>
                <w:bCs/>
                <w:szCs w:val="22"/>
              </w:rPr>
              <w:t xml:space="preserve"> </w:t>
            </w:r>
            <w:r w:rsidR="005F6B1D" w:rsidRPr="00D45E35">
              <w:rPr>
                <w:rFonts w:cs="Arial"/>
                <w:bCs/>
                <w:szCs w:val="22"/>
              </w:rPr>
              <w:t>Ich binde/</w:t>
            </w:r>
            <w:r w:rsidR="00C4709B" w:rsidRPr="00F765D1">
              <w:rPr>
                <w:rFonts w:cs="Arial"/>
                <w:bCs/>
                <w:szCs w:val="22"/>
              </w:rPr>
              <w:t>Wir</w:t>
            </w:r>
            <w:r w:rsidR="00C4709B" w:rsidRPr="00C4709B">
              <w:rPr>
                <w:rFonts w:cs="Arial"/>
                <w:bCs/>
                <w:szCs w:val="22"/>
              </w:rPr>
              <w:t xml:space="preserve"> binden uns an dieses Angebot bis</w:t>
            </w:r>
            <w:r w:rsidR="005F6B1D">
              <w:rPr>
                <w:rFonts w:cs="Arial"/>
                <w:bCs/>
                <w:szCs w:val="22"/>
              </w:rPr>
              <w:t xml:space="preserve"> zum Ablauf der in den Bewerbungsbedingungen genannten Bindefrist.</w:t>
            </w:r>
          </w:p>
          <w:p w14:paraId="0501216D" w14:textId="77777777" w:rsidR="00F245F5" w:rsidRPr="000D09AD" w:rsidRDefault="00F245F5" w:rsidP="00502108">
            <w:pPr>
              <w:tabs>
                <w:tab w:val="left" w:pos="2297"/>
                <w:tab w:val="left" w:pos="3420"/>
              </w:tabs>
              <w:spacing w:line="360" w:lineRule="auto"/>
              <w:rPr>
                <w:rFonts w:cs="Arial"/>
                <w:bCs/>
                <w:szCs w:val="22"/>
              </w:rPr>
            </w:pPr>
          </w:p>
          <w:p w14:paraId="176BFB49" w14:textId="77777777" w:rsidR="00340707" w:rsidRPr="000D09AD" w:rsidRDefault="000A69D9" w:rsidP="00502108">
            <w:pPr>
              <w:tabs>
                <w:tab w:val="left" w:pos="2297"/>
                <w:tab w:val="left" w:pos="3420"/>
              </w:tabs>
              <w:spacing w:line="360" w:lineRule="auto"/>
              <w:ind w:left="180"/>
              <w:rPr>
                <w:rFonts w:cs="Arial"/>
                <w:bCs/>
                <w:szCs w:val="22"/>
              </w:rPr>
            </w:pPr>
            <w:r w:rsidRPr="000D09AD">
              <w:rPr>
                <w:rFonts w:cs="Arial"/>
                <w:bCs/>
                <w:szCs w:val="22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3" w:name="Text52"/>
            <w:r w:rsidRPr="000D09AD">
              <w:rPr>
                <w:rFonts w:cs="Arial"/>
                <w:bCs/>
                <w:szCs w:val="22"/>
              </w:rPr>
              <w:instrText xml:space="preserve"> FORMTEXT </w:instrText>
            </w:r>
            <w:r w:rsidRPr="000D09AD">
              <w:rPr>
                <w:rFonts w:cs="Arial"/>
                <w:bCs/>
                <w:szCs w:val="22"/>
              </w:rPr>
            </w:r>
            <w:r w:rsidRPr="000D09AD">
              <w:rPr>
                <w:rFonts w:cs="Arial"/>
                <w:bCs/>
                <w:szCs w:val="22"/>
              </w:rPr>
              <w:fldChar w:fldCharType="separate"/>
            </w:r>
            <w:r w:rsidRPr="000D09AD">
              <w:rPr>
                <w:rFonts w:cs="Arial"/>
                <w:bCs/>
                <w:noProof/>
                <w:szCs w:val="22"/>
              </w:rPr>
              <w:t> </w:t>
            </w:r>
            <w:r w:rsidRPr="000D09AD">
              <w:rPr>
                <w:rFonts w:cs="Arial"/>
                <w:bCs/>
                <w:noProof/>
                <w:szCs w:val="22"/>
              </w:rPr>
              <w:t> </w:t>
            </w:r>
            <w:r w:rsidRPr="000D09AD">
              <w:rPr>
                <w:rFonts w:cs="Arial"/>
                <w:bCs/>
                <w:noProof/>
                <w:szCs w:val="22"/>
              </w:rPr>
              <w:t> </w:t>
            </w:r>
            <w:r w:rsidRPr="000D09AD">
              <w:rPr>
                <w:rFonts w:cs="Arial"/>
                <w:bCs/>
                <w:noProof/>
                <w:szCs w:val="22"/>
              </w:rPr>
              <w:t> </w:t>
            </w:r>
            <w:r w:rsidRPr="000D09AD">
              <w:rPr>
                <w:rFonts w:cs="Arial"/>
                <w:bCs/>
                <w:noProof/>
                <w:szCs w:val="22"/>
              </w:rPr>
              <w:t> </w:t>
            </w:r>
            <w:r w:rsidRPr="000D09AD">
              <w:rPr>
                <w:rFonts w:cs="Arial"/>
                <w:bCs/>
                <w:szCs w:val="22"/>
              </w:rPr>
              <w:fldChar w:fldCharType="end"/>
            </w:r>
            <w:bookmarkEnd w:id="3"/>
            <w:r w:rsidR="00272762">
              <w:rPr>
                <w:rFonts w:cs="Arial"/>
                <w:bCs/>
                <w:szCs w:val="22"/>
              </w:rPr>
              <w:t xml:space="preserve"> </w:t>
            </w:r>
            <w:r w:rsidR="00272762">
              <w:rPr>
                <w:rFonts w:cs="Arial"/>
                <w:bCs/>
                <w:sz w:val="18"/>
                <w:szCs w:val="18"/>
              </w:rPr>
              <w:tab/>
            </w:r>
            <w:r w:rsidR="00272762" w:rsidRPr="000D09AD">
              <w:rPr>
                <w:rFonts w:cs="Arial"/>
                <w:bCs/>
                <w:szCs w:val="22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272762" w:rsidRPr="000D09AD">
              <w:rPr>
                <w:rFonts w:cs="Arial"/>
                <w:bCs/>
                <w:szCs w:val="22"/>
              </w:rPr>
              <w:instrText xml:space="preserve"> FORMTEXT </w:instrText>
            </w:r>
            <w:r w:rsidR="00272762" w:rsidRPr="000D09AD">
              <w:rPr>
                <w:rFonts w:cs="Arial"/>
                <w:bCs/>
                <w:szCs w:val="22"/>
              </w:rPr>
            </w:r>
            <w:r w:rsidR="00272762" w:rsidRPr="000D09AD">
              <w:rPr>
                <w:rFonts w:cs="Arial"/>
                <w:bCs/>
                <w:szCs w:val="22"/>
              </w:rPr>
              <w:fldChar w:fldCharType="separate"/>
            </w:r>
            <w:r w:rsidR="00272762" w:rsidRPr="000D09AD">
              <w:rPr>
                <w:rFonts w:cs="Arial"/>
                <w:bCs/>
                <w:noProof/>
                <w:szCs w:val="22"/>
              </w:rPr>
              <w:t> </w:t>
            </w:r>
            <w:r w:rsidR="00272762" w:rsidRPr="000D09AD">
              <w:rPr>
                <w:rFonts w:cs="Arial"/>
                <w:bCs/>
                <w:noProof/>
                <w:szCs w:val="22"/>
              </w:rPr>
              <w:t> </w:t>
            </w:r>
            <w:r w:rsidR="00272762" w:rsidRPr="000D09AD">
              <w:rPr>
                <w:rFonts w:cs="Arial"/>
                <w:bCs/>
                <w:noProof/>
                <w:szCs w:val="22"/>
              </w:rPr>
              <w:t> </w:t>
            </w:r>
            <w:r w:rsidR="00272762" w:rsidRPr="000D09AD">
              <w:rPr>
                <w:rFonts w:cs="Arial"/>
                <w:bCs/>
                <w:noProof/>
                <w:szCs w:val="22"/>
              </w:rPr>
              <w:t> </w:t>
            </w:r>
            <w:r w:rsidR="00272762" w:rsidRPr="000D09AD">
              <w:rPr>
                <w:rFonts w:cs="Arial"/>
                <w:bCs/>
                <w:noProof/>
                <w:szCs w:val="22"/>
              </w:rPr>
              <w:t> </w:t>
            </w:r>
            <w:r w:rsidR="00272762" w:rsidRPr="000D09AD">
              <w:rPr>
                <w:rFonts w:cs="Arial"/>
                <w:bCs/>
                <w:szCs w:val="22"/>
              </w:rPr>
              <w:fldChar w:fldCharType="end"/>
            </w:r>
          </w:p>
          <w:p w14:paraId="2493EB33" w14:textId="77777777" w:rsidR="00340707" w:rsidRDefault="00F245F5" w:rsidP="00502108">
            <w:pPr>
              <w:tabs>
                <w:tab w:val="left" w:pos="229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 xml:space="preserve">    </w:t>
            </w:r>
            <w:r w:rsidR="00520578">
              <w:rPr>
                <w:rFonts w:cs="Arial"/>
                <w:bCs/>
                <w:sz w:val="18"/>
                <w:szCs w:val="18"/>
              </w:rPr>
              <w:t>Ort, Datum</w:t>
            </w:r>
            <w:r w:rsidR="00520578">
              <w:rPr>
                <w:rFonts w:cs="Arial"/>
                <w:bCs/>
                <w:sz w:val="18"/>
                <w:szCs w:val="18"/>
              </w:rPr>
              <w:tab/>
            </w:r>
            <w:r w:rsidR="009B731A">
              <w:rPr>
                <w:rFonts w:cs="Arial"/>
                <w:bCs/>
                <w:sz w:val="18"/>
                <w:szCs w:val="18"/>
              </w:rPr>
              <w:t xml:space="preserve">Name des </w:t>
            </w:r>
            <w:r w:rsidR="00812AC7">
              <w:rPr>
                <w:rFonts w:cs="Arial"/>
                <w:bCs/>
                <w:sz w:val="18"/>
                <w:szCs w:val="18"/>
              </w:rPr>
              <w:t>Bieters</w:t>
            </w:r>
            <w:r w:rsidR="000D3430">
              <w:rPr>
                <w:rFonts w:cs="Arial"/>
                <w:bCs/>
                <w:sz w:val="18"/>
                <w:szCs w:val="18"/>
              </w:rPr>
              <w:t>/des bevollmächtigen Mitglieds der Bietergemeinschaft</w:t>
            </w:r>
          </w:p>
          <w:p w14:paraId="59B2C889" w14:textId="77777777" w:rsidR="00F4312B" w:rsidRPr="00F4312B" w:rsidRDefault="00F4312B" w:rsidP="00502108">
            <w:pPr>
              <w:tabs>
                <w:tab w:val="left" w:pos="229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ab/>
            </w:r>
            <w:r w:rsidRPr="00F4312B">
              <w:rPr>
                <w:rFonts w:cs="Arial"/>
                <w:sz w:val="18"/>
                <w:szCs w:val="18"/>
              </w:rPr>
              <w:t>(Textform ist ausreichend, eine Signatur ist nicht erforderli</w:t>
            </w:r>
            <w:r w:rsidRPr="00375B3A">
              <w:rPr>
                <w:rFonts w:cs="Arial"/>
                <w:sz w:val="18"/>
                <w:szCs w:val="18"/>
              </w:rPr>
              <w:t>ch)</w:t>
            </w:r>
          </w:p>
        </w:tc>
      </w:tr>
      <w:tr w:rsidR="0024342E" w:rsidRPr="0024342E" w14:paraId="1B37E612" w14:textId="77777777" w:rsidTr="00502108">
        <w:trPr>
          <w:trHeight w:val="1632"/>
        </w:trPr>
        <w:tc>
          <w:tcPr>
            <w:tcW w:w="9351" w:type="dxa"/>
            <w:gridSpan w:val="2"/>
            <w:shd w:val="clear" w:color="auto" w:fill="auto"/>
            <w:vAlign w:val="center"/>
          </w:tcPr>
          <w:p w14:paraId="0F5DC414" w14:textId="77777777" w:rsidR="003A0B79" w:rsidRPr="003A0B79" w:rsidRDefault="00812AC7" w:rsidP="00502108">
            <w:pPr>
              <w:autoSpaceDE w:val="0"/>
              <w:autoSpaceDN w:val="0"/>
              <w:adjustRightInd w:val="0"/>
              <w:spacing w:line="360" w:lineRule="auto"/>
              <w:ind w:right="57"/>
              <w:rPr>
                <w:b/>
                <w:color w:val="FFFFFF"/>
                <w:sz w:val="24"/>
              </w:rPr>
            </w:pPr>
            <w:r>
              <w:rPr>
                <w:rFonts w:cs="Arial"/>
                <w:b/>
                <w:szCs w:val="22"/>
              </w:rPr>
              <w:t>Angebote</w:t>
            </w:r>
            <w:r w:rsidRPr="00EA0AB5">
              <w:rPr>
                <w:rFonts w:cs="Arial"/>
                <w:b/>
                <w:szCs w:val="22"/>
              </w:rPr>
              <w:t xml:space="preserve"> </w:t>
            </w:r>
            <w:r w:rsidR="007A490A" w:rsidRPr="00EA0AB5">
              <w:rPr>
                <w:rFonts w:cs="Arial"/>
                <w:b/>
                <w:szCs w:val="22"/>
              </w:rPr>
              <w:t xml:space="preserve">können </w:t>
            </w:r>
            <w:r w:rsidR="003A0B79">
              <w:rPr>
                <w:rFonts w:cs="Arial"/>
                <w:b/>
                <w:szCs w:val="22"/>
              </w:rPr>
              <w:t xml:space="preserve">AUSSCHLIESSLICH </w:t>
            </w:r>
            <w:r w:rsidR="003A0B79" w:rsidRPr="006016B2">
              <w:rPr>
                <w:rFonts w:cs="Arial"/>
                <w:b/>
                <w:szCs w:val="22"/>
              </w:rPr>
              <w:t xml:space="preserve">über </w:t>
            </w:r>
            <w:hyperlink r:id="rId11" w:history="1">
              <w:r w:rsidR="003A0B79" w:rsidRPr="006016B2">
                <w:rPr>
                  <w:rStyle w:val="Hyperlink"/>
                  <w:b/>
                  <w:szCs w:val="22"/>
                </w:rPr>
                <w:t>www.auftragsboerse.de</w:t>
              </w:r>
            </w:hyperlink>
            <w:r w:rsidR="003A0B79" w:rsidRPr="006016B2">
              <w:rPr>
                <w:rStyle w:val="Hyperlink"/>
                <w:b/>
                <w:color w:val="auto"/>
                <w:szCs w:val="22"/>
                <w:u w:val="none"/>
              </w:rPr>
              <w:t xml:space="preserve"> </w:t>
            </w:r>
            <w:r w:rsidR="003A0B79" w:rsidRPr="006016B2">
              <w:rPr>
                <w:rFonts w:cs="Arial"/>
                <w:b/>
                <w:szCs w:val="22"/>
              </w:rPr>
              <w:t>elektronisch</w:t>
            </w:r>
            <w:r w:rsidR="003A0B79" w:rsidRPr="00EA0AB5">
              <w:rPr>
                <w:rFonts w:cs="Arial"/>
                <w:b/>
                <w:szCs w:val="22"/>
              </w:rPr>
              <w:t xml:space="preserve"> in Textform</w:t>
            </w:r>
            <w:r w:rsidR="003A0B79">
              <w:rPr>
                <w:rFonts w:cs="Arial"/>
                <w:b/>
                <w:szCs w:val="22"/>
              </w:rPr>
              <w:t>,</w:t>
            </w:r>
            <w:r w:rsidR="003A0B79" w:rsidRPr="00EA0AB5">
              <w:rPr>
                <w:rFonts w:cs="Arial"/>
                <w:b/>
                <w:szCs w:val="22"/>
              </w:rPr>
              <w:t xml:space="preserve"> </w:t>
            </w:r>
            <w:r w:rsidR="007A490A" w:rsidRPr="00EA0AB5">
              <w:rPr>
                <w:rFonts w:cs="Arial"/>
                <w:b/>
                <w:szCs w:val="22"/>
              </w:rPr>
              <w:t xml:space="preserve">elektronisch mit </w:t>
            </w:r>
            <w:r w:rsidR="003A0B79" w:rsidRPr="00EA0AB5">
              <w:rPr>
                <w:rFonts w:cs="Arial"/>
                <w:b/>
                <w:szCs w:val="22"/>
              </w:rPr>
              <w:t>fortgeschrittener</w:t>
            </w:r>
            <w:r w:rsidR="003A0B79">
              <w:rPr>
                <w:rFonts w:cs="Arial"/>
                <w:b/>
                <w:szCs w:val="22"/>
              </w:rPr>
              <w:t>/m</w:t>
            </w:r>
            <w:r w:rsidR="007A490A" w:rsidRPr="00EA0AB5">
              <w:rPr>
                <w:rFonts w:cs="Arial"/>
                <w:b/>
                <w:szCs w:val="22"/>
              </w:rPr>
              <w:t xml:space="preserve"> Signatur</w:t>
            </w:r>
            <w:r w:rsidR="003A0B79">
              <w:rPr>
                <w:rFonts w:cs="Arial"/>
                <w:b/>
                <w:szCs w:val="22"/>
              </w:rPr>
              <w:t>/Siegel oder</w:t>
            </w:r>
            <w:r w:rsidR="007A490A" w:rsidRPr="00EA0AB5">
              <w:rPr>
                <w:rFonts w:cs="Arial"/>
                <w:b/>
                <w:szCs w:val="22"/>
              </w:rPr>
              <w:t xml:space="preserve"> elektronisch mit </w:t>
            </w:r>
            <w:r w:rsidR="003A0B79" w:rsidRPr="00EA0AB5">
              <w:rPr>
                <w:rFonts w:cs="Arial"/>
                <w:b/>
                <w:szCs w:val="22"/>
              </w:rPr>
              <w:t>qualifizierter</w:t>
            </w:r>
            <w:r w:rsidR="003A0B79">
              <w:rPr>
                <w:rFonts w:cs="Arial"/>
                <w:b/>
                <w:szCs w:val="22"/>
              </w:rPr>
              <w:t>/m</w:t>
            </w:r>
            <w:r w:rsidR="007A490A" w:rsidRPr="00EA0AB5">
              <w:rPr>
                <w:rFonts w:cs="Arial"/>
                <w:b/>
                <w:szCs w:val="22"/>
              </w:rPr>
              <w:t xml:space="preserve"> Signatur</w:t>
            </w:r>
            <w:r w:rsidR="003A0B79">
              <w:rPr>
                <w:rFonts w:cs="Arial"/>
                <w:b/>
                <w:szCs w:val="22"/>
              </w:rPr>
              <w:t>/Siegel</w:t>
            </w:r>
            <w:r w:rsidR="007A490A" w:rsidRPr="00EA0AB5">
              <w:rPr>
                <w:rFonts w:cs="Arial"/>
                <w:b/>
                <w:szCs w:val="22"/>
              </w:rPr>
              <w:t xml:space="preserve"> abgegeben werden. </w:t>
            </w:r>
            <w:r w:rsidR="00C111A3" w:rsidRPr="00EA0AB5">
              <w:rPr>
                <w:rFonts w:cs="Arial"/>
                <w:b/>
                <w:szCs w:val="22"/>
              </w:rPr>
              <w:t>Die schriftliche A</w:t>
            </w:r>
            <w:r w:rsidR="00AB281E">
              <w:rPr>
                <w:rFonts w:cs="Arial"/>
                <w:b/>
                <w:szCs w:val="22"/>
              </w:rPr>
              <w:t>ngebotsa</w:t>
            </w:r>
            <w:r w:rsidR="00C111A3" w:rsidRPr="00EA0AB5">
              <w:rPr>
                <w:rFonts w:cs="Arial"/>
                <w:b/>
                <w:szCs w:val="22"/>
              </w:rPr>
              <w:t>bgabe</w:t>
            </w:r>
            <w:r w:rsidR="00C111A3">
              <w:rPr>
                <w:rFonts w:cs="Arial"/>
                <w:b/>
                <w:szCs w:val="22"/>
              </w:rPr>
              <w:t xml:space="preserve"> </w:t>
            </w:r>
            <w:r w:rsidR="00C111A3" w:rsidRPr="00EA0AB5">
              <w:rPr>
                <w:rFonts w:cs="Arial"/>
                <w:b/>
                <w:szCs w:val="22"/>
              </w:rPr>
              <w:t>ist NICHT zugelassen</w:t>
            </w:r>
            <w:r w:rsidR="00375B3A">
              <w:rPr>
                <w:rFonts w:cs="Arial"/>
                <w:b/>
                <w:szCs w:val="22"/>
              </w:rPr>
              <w:t>.</w:t>
            </w:r>
          </w:p>
        </w:tc>
      </w:tr>
    </w:tbl>
    <w:p w14:paraId="4A81F9DC" w14:textId="77777777" w:rsidR="00522837" w:rsidRDefault="00522837" w:rsidP="00502108">
      <w:pPr>
        <w:spacing w:line="360" w:lineRule="auto"/>
      </w:pPr>
    </w:p>
    <w:sectPr w:rsidR="00522837" w:rsidSect="005C727E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701" w:right="845" w:bottom="1134" w:left="1418" w:header="68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4994E" w14:textId="77777777" w:rsidR="0022087F" w:rsidRDefault="0022087F" w:rsidP="00C935AF">
      <w:r>
        <w:separator/>
      </w:r>
    </w:p>
  </w:endnote>
  <w:endnote w:type="continuationSeparator" w:id="0">
    <w:p w14:paraId="1C4DF51C" w14:textId="77777777" w:rsidR="0022087F" w:rsidRDefault="0022087F" w:rsidP="00C93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E42F5" w14:textId="77777777" w:rsidR="00E547ED" w:rsidRDefault="00E547ED" w:rsidP="00933FBA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7ABB9AD" w14:textId="77777777" w:rsidR="00E547ED" w:rsidRDefault="00E547E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68E22" w14:textId="77777777" w:rsidR="00E547ED" w:rsidRDefault="00E547ED" w:rsidP="00933FBA">
    <w:pPr>
      <w:pStyle w:val="Fuzeile"/>
      <w:framePr w:wrap="around" w:vAnchor="text" w:hAnchor="margin" w:xAlign="center" w:y="1"/>
      <w:rPr>
        <w:rStyle w:val="Seitenzahl"/>
      </w:rPr>
    </w:pPr>
  </w:p>
  <w:p w14:paraId="3E57808D" w14:textId="77777777" w:rsidR="00E547ED" w:rsidRDefault="00E547ED" w:rsidP="004048F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49450" w14:textId="77777777" w:rsidR="00E547ED" w:rsidRDefault="00FF463C" w:rsidP="007604BE">
    <w:pPr>
      <w:pStyle w:val="Fuzeile"/>
      <w:rPr>
        <w:rFonts w:cs="Arial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314B01" wp14:editId="411729D9">
              <wp:simplePos x="0" y="0"/>
              <wp:positionH relativeFrom="column">
                <wp:posOffset>-723900</wp:posOffset>
              </wp:positionH>
              <wp:positionV relativeFrom="paragraph">
                <wp:posOffset>-3898265</wp:posOffset>
              </wp:positionV>
              <wp:extent cx="390525" cy="3963035"/>
              <wp:effectExtent l="0" t="0" r="9525" b="0"/>
              <wp:wrapNone/>
              <wp:docPr id="6" name="Textfeld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0525" cy="396303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0AD446C" w14:textId="77777777" w:rsidR="00D60724" w:rsidRPr="00CC6C48" w:rsidRDefault="00D60724" w:rsidP="00BD1A0B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Arial"/>
                              <w:color w:val="D9D9D9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314B01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style="position:absolute;margin-left:-57pt;margin-top:-306.95pt;width:30.75pt;height:312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" fillcolor="window" stroked="f" strokeweight=".5pt">
              <v:textbox style="layout-flow:vertical;mso-layout-flow-alt:bottom-to-top">
                <w:txbxContent>
                  <w:p w14:paraId="30AD446C" w14:textId="77777777" w:rsidR="00D60724" w:rsidRPr="00CC6C48" w:rsidRDefault="00D60724" w:rsidP="00BD1A0B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D9D9D9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8DAA431" w14:textId="77777777" w:rsidR="00E547ED" w:rsidRDefault="00E547E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B4509" w14:textId="77777777" w:rsidR="0022087F" w:rsidRDefault="0022087F" w:rsidP="00C935AF">
      <w:r>
        <w:separator/>
      </w:r>
    </w:p>
  </w:footnote>
  <w:footnote w:type="continuationSeparator" w:id="0">
    <w:p w14:paraId="21E68F92" w14:textId="77777777" w:rsidR="0022087F" w:rsidRDefault="0022087F" w:rsidP="00C93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DFEDF" w14:textId="77777777" w:rsidR="00E547ED" w:rsidRPr="00014A80" w:rsidRDefault="00E547ED" w:rsidP="00F643CA">
    <w:pPr>
      <w:pStyle w:val="Kopfzeile"/>
    </w:pPr>
    <w:r>
      <w:rPr>
        <w:b/>
        <w:szCs w:val="22"/>
      </w:rPr>
      <w:tab/>
    </w:r>
    <w:r>
      <w:rPr>
        <w:b/>
        <w:szCs w:val="22"/>
      </w:rPr>
      <w:tab/>
    </w:r>
    <w:r w:rsidR="005C727E">
      <w:rPr>
        <w:noProof/>
      </w:rPr>
      <w:drawing>
        <wp:inline distT="0" distB="0" distL="0" distR="0" wp14:anchorId="14D85313" wp14:editId="49F7BBB2">
          <wp:extent cx="2711450" cy="294005"/>
          <wp:effectExtent l="0" t="0" r="0" b="0"/>
          <wp:docPr id="5" name="Bild 1" descr="LogoBlank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lank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1450" cy="294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17702D" w14:textId="77777777" w:rsidR="00E547ED" w:rsidRPr="00F643CA" w:rsidRDefault="00E547ED" w:rsidP="00F643C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DEFCD" w14:textId="77777777" w:rsidR="00E547ED" w:rsidRPr="00014A80" w:rsidRDefault="00C936B6" w:rsidP="00CD5DAA">
    <w:pPr>
      <w:pStyle w:val="Kopfzeile"/>
    </w:pPr>
    <w:r>
      <w:rPr>
        <w:b/>
        <w:szCs w:val="22"/>
      </w:rPr>
      <w:ptab w:relativeTo="margin" w:alignment="right" w:leader="none"/>
    </w:r>
    <w:r>
      <w:rPr>
        <w:noProof/>
      </w:rPr>
      <w:drawing>
        <wp:inline distT="0" distB="0" distL="0" distR="0" wp14:anchorId="3FE8738E" wp14:editId="53A5EAE6">
          <wp:extent cx="2711450" cy="294005"/>
          <wp:effectExtent l="0" t="0" r="0" b="0"/>
          <wp:docPr id="4" name="Bild 1" descr="LogoBlank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lank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1450" cy="294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67A7D"/>
    <w:multiLevelType w:val="hybridMultilevel"/>
    <w:tmpl w:val="3E5EE9EA"/>
    <w:lvl w:ilvl="0" w:tplc="0D7249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F73BB"/>
    <w:multiLevelType w:val="hybridMultilevel"/>
    <w:tmpl w:val="3E6C305C"/>
    <w:lvl w:ilvl="0" w:tplc="040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EF56F44"/>
    <w:multiLevelType w:val="hybridMultilevel"/>
    <w:tmpl w:val="50B6B1E2"/>
    <w:lvl w:ilvl="0" w:tplc="0B7036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67D8F"/>
    <w:multiLevelType w:val="hybridMultilevel"/>
    <w:tmpl w:val="DFEACC1C"/>
    <w:lvl w:ilvl="0" w:tplc="CF28BD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A51BE"/>
    <w:multiLevelType w:val="hybridMultilevel"/>
    <w:tmpl w:val="73B2FFA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72167"/>
    <w:multiLevelType w:val="hybridMultilevel"/>
    <w:tmpl w:val="94EE12B2"/>
    <w:lvl w:ilvl="0" w:tplc="CF28BD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D052D"/>
    <w:multiLevelType w:val="hybridMultilevel"/>
    <w:tmpl w:val="3128257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E29EE"/>
    <w:multiLevelType w:val="hybridMultilevel"/>
    <w:tmpl w:val="840E7346"/>
    <w:lvl w:ilvl="0" w:tplc="04070001">
      <w:start w:val="1"/>
      <w:numFmt w:val="bullet"/>
      <w:lvlText w:val=""/>
      <w:lvlJc w:val="left"/>
      <w:pPr>
        <w:tabs>
          <w:tab w:val="num" w:pos="863"/>
        </w:tabs>
        <w:ind w:left="863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E7FAD"/>
    <w:multiLevelType w:val="multilevel"/>
    <w:tmpl w:val="07989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7A6FBD"/>
    <w:multiLevelType w:val="hybridMultilevel"/>
    <w:tmpl w:val="5622F02C"/>
    <w:lvl w:ilvl="0" w:tplc="CF28BD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0F2825"/>
    <w:multiLevelType w:val="hybridMultilevel"/>
    <w:tmpl w:val="2E8AAC7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5568AA"/>
    <w:multiLevelType w:val="hybridMultilevel"/>
    <w:tmpl w:val="22AA5ABA"/>
    <w:lvl w:ilvl="0" w:tplc="DA1CF304">
      <w:start w:val="1"/>
      <w:numFmt w:val="bullet"/>
      <w:lvlText w:val=""/>
      <w:lvlJc w:val="left"/>
      <w:pPr>
        <w:tabs>
          <w:tab w:val="num" w:pos="863"/>
        </w:tabs>
        <w:ind w:left="863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504DEF"/>
    <w:multiLevelType w:val="hybridMultilevel"/>
    <w:tmpl w:val="8466AAE8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3A505C"/>
    <w:multiLevelType w:val="hybridMultilevel"/>
    <w:tmpl w:val="2E40AE4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C3F99"/>
    <w:multiLevelType w:val="hybridMultilevel"/>
    <w:tmpl w:val="179652D8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4EF474C"/>
    <w:multiLevelType w:val="hybridMultilevel"/>
    <w:tmpl w:val="C8FABF3E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64935"/>
    <w:multiLevelType w:val="hybridMultilevel"/>
    <w:tmpl w:val="AED6F0F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A645F0"/>
    <w:multiLevelType w:val="hybridMultilevel"/>
    <w:tmpl w:val="B1D4B86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6F6886"/>
    <w:multiLevelType w:val="hybridMultilevel"/>
    <w:tmpl w:val="7842006A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A0D59"/>
    <w:multiLevelType w:val="hybridMultilevel"/>
    <w:tmpl w:val="D98C6236"/>
    <w:lvl w:ilvl="0" w:tplc="46DCC100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A5954B4"/>
    <w:multiLevelType w:val="hybridMultilevel"/>
    <w:tmpl w:val="DFEACC1C"/>
    <w:lvl w:ilvl="0" w:tplc="CF28BD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20547"/>
    <w:multiLevelType w:val="hybridMultilevel"/>
    <w:tmpl w:val="5E1CACF8"/>
    <w:lvl w:ilvl="0" w:tplc="040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576A3"/>
    <w:multiLevelType w:val="hybridMultilevel"/>
    <w:tmpl w:val="B0ECE85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91736A"/>
    <w:multiLevelType w:val="hybridMultilevel"/>
    <w:tmpl w:val="40C0879C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32F5919"/>
    <w:multiLevelType w:val="hybridMultilevel"/>
    <w:tmpl w:val="F2B83204"/>
    <w:lvl w:ilvl="0" w:tplc="92789E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C4763"/>
    <w:multiLevelType w:val="hybridMultilevel"/>
    <w:tmpl w:val="57F0F61C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BB544A"/>
    <w:multiLevelType w:val="hybridMultilevel"/>
    <w:tmpl w:val="E06C17D2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57175E"/>
    <w:multiLevelType w:val="hybridMultilevel"/>
    <w:tmpl w:val="812C1D0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EE091B"/>
    <w:multiLevelType w:val="hybridMultilevel"/>
    <w:tmpl w:val="0798924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102CF7"/>
    <w:multiLevelType w:val="multilevel"/>
    <w:tmpl w:val="22AA5ABA"/>
    <w:lvl w:ilvl="0">
      <w:start w:val="1"/>
      <w:numFmt w:val="bullet"/>
      <w:lvlText w:val=""/>
      <w:lvlJc w:val="left"/>
      <w:pPr>
        <w:tabs>
          <w:tab w:val="num" w:pos="863"/>
        </w:tabs>
        <w:ind w:left="863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DC13B3"/>
    <w:multiLevelType w:val="hybridMultilevel"/>
    <w:tmpl w:val="9A984B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707BA"/>
    <w:multiLevelType w:val="hybridMultilevel"/>
    <w:tmpl w:val="78F866FA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DA3B1D"/>
    <w:multiLevelType w:val="hybridMultilevel"/>
    <w:tmpl w:val="C8FABF3E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14"/>
  </w:num>
  <w:num w:numId="4">
    <w:abstractNumId w:val="17"/>
  </w:num>
  <w:num w:numId="5">
    <w:abstractNumId w:val="28"/>
  </w:num>
  <w:num w:numId="6">
    <w:abstractNumId w:val="8"/>
  </w:num>
  <w:num w:numId="7">
    <w:abstractNumId w:val="26"/>
  </w:num>
  <w:num w:numId="8">
    <w:abstractNumId w:val="11"/>
  </w:num>
  <w:num w:numId="9">
    <w:abstractNumId w:val="29"/>
  </w:num>
  <w:num w:numId="10">
    <w:abstractNumId w:val="7"/>
  </w:num>
  <w:num w:numId="11">
    <w:abstractNumId w:val="2"/>
  </w:num>
  <w:num w:numId="12">
    <w:abstractNumId w:val="4"/>
  </w:num>
  <w:num w:numId="13">
    <w:abstractNumId w:val="6"/>
  </w:num>
  <w:num w:numId="14">
    <w:abstractNumId w:val="0"/>
  </w:num>
  <w:num w:numId="15">
    <w:abstractNumId w:val="16"/>
  </w:num>
  <w:num w:numId="16">
    <w:abstractNumId w:val="24"/>
  </w:num>
  <w:num w:numId="17">
    <w:abstractNumId w:val="5"/>
  </w:num>
  <w:num w:numId="18">
    <w:abstractNumId w:val="20"/>
  </w:num>
  <w:num w:numId="19">
    <w:abstractNumId w:val="12"/>
  </w:num>
  <w:num w:numId="20">
    <w:abstractNumId w:val="10"/>
  </w:num>
  <w:num w:numId="21">
    <w:abstractNumId w:val="32"/>
  </w:num>
  <w:num w:numId="22">
    <w:abstractNumId w:val="3"/>
  </w:num>
  <w:num w:numId="23">
    <w:abstractNumId w:val="18"/>
  </w:num>
  <w:num w:numId="24">
    <w:abstractNumId w:val="15"/>
  </w:num>
  <w:num w:numId="25">
    <w:abstractNumId w:val="31"/>
  </w:num>
  <w:num w:numId="26">
    <w:abstractNumId w:val="9"/>
  </w:num>
  <w:num w:numId="27">
    <w:abstractNumId w:val="27"/>
  </w:num>
  <w:num w:numId="28">
    <w:abstractNumId w:val="30"/>
  </w:num>
  <w:num w:numId="29">
    <w:abstractNumId w:val="22"/>
  </w:num>
  <w:num w:numId="30">
    <w:abstractNumId w:val="19"/>
  </w:num>
  <w:num w:numId="31">
    <w:abstractNumId w:val="21"/>
  </w:num>
  <w:num w:numId="32">
    <w:abstractNumId w:val="13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88/FKReGKFtDglq0IaO+9ZDWccTYBEvzL1G5faZHYuU18A41tJmDkoAKL2Xr69j2qNk+rWZ1WBNpGN9gyX7dvQ==" w:salt="oRCdgzlYAWWD35NvuTmlLw==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25A1443-EDFB-4D68-A6B1-4E3C82067E84}"/>
    <w:docVar w:name="dgnword-eventsink" w:val="205253768"/>
  </w:docVars>
  <w:rsids>
    <w:rsidRoot w:val="0022087F"/>
    <w:rsid w:val="00001931"/>
    <w:rsid w:val="000078CF"/>
    <w:rsid w:val="00010E15"/>
    <w:rsid w:val="00010E80"/>
    <w:rsid w:val="00011CD6"/>
    <w:rsid w:val="00012420"/>
    <w:rsid w:val="00014A80"/>
    <w:rsid w:val="00016D6A"/>
    <w:rsid w:val="0002190A"/>
    <w:rsid w:val="000223DB"/>
    <w:rsid w:val="00022A02"/>
    <w:rsid w:val="000233B7"/>
    <w:rsid w:val="00023957"/>
    <w:rsid w:val="00023F7C"/>
    <w:rsid w:val="00025942"/>
    <w:rsid w:val="000320DA"/>
    <w:rsid w:val="00035B13"/>
    <w:rsid w:val="000373F0"/>
    <w:rsid w:val="00040F31"/>
    <w:rsid w:val="000418E2"/>
    <w:rsid w:val="0004370E"/>
    <w:rsid w:val="00044841"/>
    <w:rsid w:val="00065534"/>
    <w:rsid w:val="000673B4"/>
    <w:rsid w:val="00071A4E"/>
    <w:rsid w:val="00074BF7"/>
    <w:rsid w:val="000812AD"/>
    <w:rsid w:val="00081716"/>
    <w:rsid w:val="000821B0"/>
    <w:rsid w:val="00092168"/>
    <w:rsid w:val="000935A7"/>
    <w:rsid w:val="00095058"/>
    <w:rsid w:val="00096FE9"/>
    <w:rsid w:val="0009732A"/>
    <w:rsid w:val="000A11DD"/>
    <w:rsid w:val="000A188A"/>
    <w:rsid w:val="000A69D9"/>
    <w:rsid w:val="000B55E0"/>
    <w:rsid w:val="000C2E1F"/>
    <w:rsid w:val="000C2FCE"/>
    <w:rsid w:val="000D09AD"/>
    <w:rsid w:val="000D2149"/>
    <w:rsid w:val="000D2B5D"/>
    <w:rsid w:val="000D3430"/>
    <w:rsid w:val="000D68F9"/>
    <w:rsid w:val="000E0C80"/>
    <w:rsid w:val="000F052E"/>
    <w:rsid w:val="000F2E65"/>
    <w:rsid w:val="000F6D1B"/>
    <w:rsid w:val="000F7DBF"/>
    <w:rsid w:val="0010040B"/>
    <w:rsid w:val="001010D6"/>
    <w:rsid w:val="00111DF2"/>
    <w:rsid w:val="00117408"/>
    <w:rsid w:val="001179AB"/>
    <w:rsid w:val="00132417"/>
    <w:rsid w:val="00136D34"/>
    <w:rsid w:val="00147300"/>
    <w:rsid w:val="00150D42"/>
    <w:rsid w:val="001530FD"/>
    <w:rsid w:val="001551A8"/>
    <w:rsid w:val="001653E6"/>
    <w:rsid w:val="001665C5"/>
    <w:rsid w:val="00167A05"/>
    <w:rsid w:val="00173E24"/>
    <w:rsid w:val="001746FD"/>
    <w:rsid w:val="001803EB"/>
    <w:rsid w:val="001902CA"/>
    <w:rsid w:val="00192D7E"/>
    <w:rsid w:val="00196ED8"/>
    <w:rsid w:val="001A155D"/>
    <w:rsid w:val="001A1C95"/>
    <w:rsid w:val="001A2093"/>
    <w:rsid w:val="001A775F"/>
    <w:rsid w:val="001B6238"/>
    <w:rsid w:val="001B7314"/>
    <w:rsid w:val="001C23DF"/>
    <w:rsid w:val="001C2846"/>
    <w:rsid w:val="001C756A"/>
    <w:rsid w:val="001D0C48"/>
    <w:rsid w:val="001D1096"/>
    <w:rsid w:val="001D16F4"/>
    <w:rsid w:val="001E3EF3"/>
    <w:rsid w:val="001E4914"/>
    <w:rsid w:val="001F152A"/>
    <w:rsid w:val="001F2DFE"/>
    <w:rsid w:val="001F4D2D"/>
    <w:rsid w:val="001F566F"/>
    <w:rsid w:val="001F5A9F"/>
    <w:rsid w:val="00203209"/>
    <w:rsid w:val="00206E04"/>
    <w:rsid w:val="0020713F"/>
    <w:rsid w:val="00210687"/>
    <w:rsid w:val="0021799A"/>
    <w:rsid w:val="0022087F"/>
    <w:rsid w:val="00226E58"/>
    <w:rsid w:val="00227430"/>
    <w:rsid w:val="00240C49"/>
    <w:rsid w:val="0024342E"/>
    <w:rsid w:val="00246D31"/>
    <w:rsid w:val="00247AE6"/>
    <w:rsid w:val="00256DB7"/>
    <w:rsid w:val="00262936"/>
    <w:rsid w:val="00265427"/>
    <w:rsid w:val="00272762"/>
    <w:rsid w:val="002730E0"/>
    <w:rsid w:val="00281786"/>
    <w:rsid w:val="002875B0"/>
    <w:rsid w:val="00291BAE"/>
    <w:rsid w:val="00295C68"/>
    <w:rsid w:val="002A347D"/>
    <w:rsid w:val="002A4515"/>
    <w:rsid w:val="002A712A"/>
    <w:rsid w:val="002B3A15"/>
    <w:rsid w:val="002B4661"/>
    <w:rsid w:val="002C025F"/>
    <w:rsid w:val="002C2871"/>
    <w:rsid w:val="002C3E0E"/>
    <w:rsid w:val="002C7109"/>
    <w:rsid w:val="002D0365"/>
    <w:rsid w:val="002D08B6"/>
    <w:rsid w:val="002F2AA9"/>
    <w:rsid w:val="002F3AED"/>
    <w:rsid w:val="00301458"/>
    <w:rsid w:val="003115CC"/>
    <w:rsid w:val="00311FE0"/>
    <w:rsid w:val="00314CFE"/>
    <w:rsid w:val="00323D19"/>
    <w:rsid w:val="00324905"/>
    <w:rsid w:val="00325596"/>
    <w:rsid w:val="00327863"/>
    <w:rsid w:val="00332655"/>
    <w:rsid w:val="003346F0"/>
    <w:rsid w:val="003400CF"/>
    <w:rsid w:val="00340707"/>
    <w:rsid w:val="00341AF8"/>
    <w:rsid w:val="00342964"/>
    <w:rsid w:val="003531AE"/>
    <w:rsid w:val="00354927"/>
    <w:rsid w:val="003552BC"/>
    <w:rsid w:val="003578D1"/>
    <w:rsid w:val="00360644"/>
    <w:rsid w:val="00361409"/>
    <w:rsid w:val="00362AC8"/>
    <w:rsid w:val="0036301B"/>
    <w:rsid w:val="003700E3"/>
    <w:rsid w:val="00374FD0"/>
    <w:rsid w:val="00375B3A"/>
    <w:rsid w:val="00375FFB"/>
    <w:rsid w:val="00377841"/>
    <w:rsid w:val="00377BE7"/>
    <w:rsid w:val="00386EA3"/>
    <w:rsid w:val="0038764F"/>
    <w:rsid w:val="003907F3"/>
    <w:rsid w:val="003934FC"/>
    <w:rsid w:val="0039677C"/>
    <w:rsid w:val="003A0B79"/>
    <w:rsid w:val="003A372F"/>
    <w:rsid w:val="003A42FF"/>
    <w:rsid w:val="003A4404"/>
    <w:rsid w:val="003A5285"/>
    <w:rsid w:val="003A6847"/>
    <w:rsid w:val="003A7A9D"/>
    <w:rsid w:val="003B2F22"/>
    <w:rsid w:val="003B6002"/>
    <w:rsid w:val="003C607C"/>
    <w:rsid w:val="003D5E3A"/>
    <w:rsid w:val="003E3B2A"/>
    <w:rsid w:val="003E3DE4"/>
    <w:rsid w:val="003E3F63"/>
    <w:rsid w:val="003E536A"/>
    <w:rsid w:val="003E7C5F"/>
    <w:rsid w:val="00400C87"/>
    <w:rsid w:val="004048F4"/>
    <w:rsid w:val="00406B67"/>
    <w:rsid w:val="004079B7"/>
    <w:rsid w:val="004130BD"/>
    <w:rsid w:val="004138BC"/>
    <w:rsid w:val="00413CBF"/>
    <w:rsid w:val="00413E07"/>
    <w:rsid w:val="004154B0"/>
    <w:rsid w:val="00422041"/>
    <w:rsid w:val="00426D59"/>
    <w:rsid w:val="00432CC0"/>
    <w:rsid w:val="00434D06"/>
    <w:rsid w:val="0043601A"/>
    <w:rsid w:val="00447EB3"/>
    <w:rsid w:val="004563EC"/>
    <w:rsid w:val="00457275"/>
    <w:rsid w:val="0046529E"/>
    <w:rsid w:val="00473A06"/>
    <w:rsid w:val="00476D37"/>
    <w:rsid w:val="0047772B"/>
    <w:rsid w:val="00481233"/>
    <w:rsid w:val="0049478B"/>
    <w:rsid w:val="00497CBA"/>
    <w:rsid w:val="004A025C"/>
    <w:rsid w:val="004A5D3C"/>
    <w:rsid w:val="004B1537"/>
    <w:rsid w:val="004B2687"/>
    <w:rsid w:val="004B2BC7"/>
    <w:rsid w:val="004C0007"/>
    <w:rsid w:val="004C0ACB"/>
    <w:rsid w:val="004C5EF7"/>
    <w:rsid w:val="004D4F1C"/>
    <w:rsid w:val="004E1686"/>
    <w:rsid w:val="004E2670"/>
    <w:rsid w:val="004E5F83"/>
    <w:rsid w:val="004F78D6"/>
    <w:rsid w:val="0050171F"/>
    <w:rsid w:val="00501785"/>
    <w:rsid w:val="00502108"/>
    <w:rsid w:val="00511E3D"/>
    <w:rsid w:val="0051658B"/>
    <w:rsid w:val="00517618"/>
    <w:rsid w:val="00520578"/>
    <w:rsid w:val="00521DC5"/>
    <w:rsid w:val="00522837"/>
    <w:rsid w:val="00525665"/>
    <w:rsid w:val="0052757D"/>
    <w:rsid w:val="005412A3"/>
    <w:rsid w:val="005463B4"/>
    <w:rsid w:val="005510D6"/>
    <w:rsid w:val="0055130C"/>
    <w:rsid w:val="00554E35"/>
    <w:rsid w:val="00562105"/>
    <w:rsid w:val="005622CF"/>
    <w:rsid w:val="00563874"/>
    <w:rsid w:val="00563CC5"/>
    <w:rsid w:val="00565826"/>
    <w:rsid w:val="005677BC"/>
    <w:rsid w:val="005715CA"/>
    <w:rsid w:val="00582289"/>
    <w:rsid w:val="005877BB"/>
    <w:rsid w:val="005A6DA3"/>
    <w:rsid w:val="005C1AC0"/>
    <w:rsid w:val="005C3538"/>
    <w:rsid w:val="005C727E"/>
    <w:rsid w:val="005D1D0C"/>
    <w:rsid w:val="005E4C3D"/>
    <w:rsid w:val="005F232B"/>
    <w:rsid w:val="005F35CC"/>
    <w:rsid w:val="005F6B1D"/>
    <w:rsid w:val="0060102B"/>
    <w:rsid w:val="006016B2"/>
    <w:rsid w:val="0060382D"/>
    <w:rsid w:val="006049EC"/>
    <w:rsid w:val="00604E9F"/>
    <w:rsid w:val="0061288F"/>
    <w:rsid w:val="00614C80"/>
    <w:rsid w:val="006201DC"/>
    <w:rsid w:val="0062069A"/>
    <w:rsid w:val="00620DDA"/>
    <w:rsid w:val="00621171"/>
    <w:rsid w:val="0062564E"/>
    <w:rsid w:val="00627E5B"/>
    <w:rsid w:val="00630D35"/>
    <w:rsid w:val="00633DAA"/>
    <w:rsid w:val="006340FD"/>
    <w:rsid w:val="00634D95"/>
    <w:rsid w:val="0064002A"/>
    <w:rsid w:val="00645D60"/>
    <w:rsid w:val="0064755C"/>
    <w:rsid w:val="00650E3D"/>
    <w:rsid w:val="00651B5F"/>
    <w:rsid w:val="00652012"/>
    <w:rsid w:val="00653E1E"/>
    <w:rsid w:val="00654E9B"/>
    <w:rsid w:val="00661950"/>
    <w:rsid w:val="00664352"/>
    <w:rsid w:val="006646BC"/>
    <w:rsid w:val="00671826"/>
    <w:rsid w:val="0067295A"/>
    <w:rsid w:val="00672D78"/>
    <w:rsid w:val="00681CD5"/>
    <w:rsid w:val="0068243C"/>
    <w:rsid w:val="0068308C"/>
    <w:rsid w:val="00686D9E"/>
    <w:rsid w:val="00691483"/>
    <w:rsid w:val="006A1A92"/>
    <w:rsid w:val="006A217C"/>
    <w:rsid w:val="006A609D"/>
    <w:rsid w:val="006A6F45"/>
    <w:rsid w:val="006B404F"/>
    <w:rsid w:val="006B422A"/>
    <w:rsid w:val="006B5ED6"/>
    <w:rsid w:val="006C3D44"/>
    <w:rsid w:val="006D0453"/>
    <w:rsid w:val="006D1841"/>
    <w:rsid w:val="006D58B8"/>
    <w:rsid w:val="006E283E"/>
    <w:rsid w:val="006E5DA6"/>
    <w:rsid w:val="006E76A4"/>
    <w:rsid w:val="006F00E4"/>
    <w:rsid w:val="006F593B"/>
    <w:rsid w:val="00700523"/>
    <w:rsid w:val="00701442"/>
    <w:rsid w:val="00703980"/>
    <w:rsid w:val="00710C30"/>
    <w:rsid w:val="00727D41"/>
    <w:rsid w:val="00731368"/>
    <w:rsid w:val="00731E12"/>
    <w:rsid w:val="007411D7"/>
    <w:rsid w:val="007419AF"/>
    <w:rsid w:val="00743B93"/>
    <w:rsid w:val="00744224"/>
    <w:rsid w:val="00750FAB"/>
    <w:rsid w:val="0075211B"/>
    <w:rsid w:val="00753444"/>
    <w:rsid w:val="0075647D"/>
    <w:rsid w:val="007604BE"/>
    <w:rsid w:val="00761B46"/>
    <w:rsid w:val="007651D9"/>
    <w:rsid w:val="00765531"/>
    <w:rsid w:val="00767040"/>
    <w:rsid w:val="00774E84"/>
    <w:rsid w:val="00774F98"/>
    <w:rsid w:val="00783C03"/>
    <w:rsid w:val="007927F6"/>
    <w:rsid w:val="00795080"/>
    <w:rsid w:val="007A490A"/>
    <w:rsid w:val="007A7AF3"/>
    <w:rsid w:val="007B497C"/>
    <w:rsid w:val="007B780E"/>
    <w:rsid w:val="007C0968"/>
    <w:rsid w:val="007C2C8E"/>
    <w:rsid w:val="007C597B"/>
    <w:rsid w:val="007C6A0F"/>
    <w:rsid w:val="007D34AC"/>
    <w:rsid w:val="007D36F6"/>
    <w:rsid w:val="007E3C24"/>
    <w:rsid w:val="007E5D8F"/>
    <w:rsid w:val="007F0236"/>
    <w:rsid w:val="007F4E07"/>
    <w:rsid w:val="007F7650"/>
    <w:rsid w:val="0080374C"/>
    <w:rsid w:val="00806493"/>
    <w:rsid w:val="008121E4"/>
    <w:rsid w:val="00812AC7"/>
    <w:rsid w:val="00815B11"/>
    <w:rsid w:val="00822D48"/>
    <w:rsid w:val="00825B96"/>
    <w:rsid w:val="008301DA"/>
    <w:rsid w:val="008302FA"/>
    <w:rsid w:val="00836AF9"/>
    <w:rsid w:val="00840448"/>
    <w:rsid w:val="00841343"/>
    <w:rsid w:val="00844B7F"/>
    <w:rsid w:val="00846923"/>
    <w:rsid w:val="0084726D"/>
    <w:rsid w:val="00847CED"/>
    <w:rsid w:val="00853321"/>
    <w:rsid w:val="00854B0E"/>
    <w:rsid w:val="00860861"/>
    <w:rsid w:val="00861430"/>
    <w:rsid w:val="00862722"/>
    <w:rsid w:val="00864680"/>
    <w:rsid w:val="008751CE"/>
    <w:rsid w:val="00875B74"/>
    <w:rsid w:val="00876863"/>
    <w:rsid w:val="008835C8"/>
    <w:rsid w:val="00886BC8"/>
    <w:rsid w:val="00886EDB"/>
    <w:rsid w:val="008878F4"/>
    <w:rsid w:val="008A5402"/>
    <w:rsid w:val="008B6AE6"/>
    <w:rsid w:val="008B6EE7"/>
    <w:rsid w:val="008B7963"/>
    <w:rsid w:val="008D1DCD"/>
    <w:rsid w:val="008D2ACD"/>
    <w:rsid w:val="008D50F6"/>
    <w:rsid w:val="008E3D78"/>
    <w:rsid w:val="008F1DCC"/>
    <w:rsid w:val="008F2F54"/>
    <w:rsid w:val="008F5C0C"/>
    <w:rsid w:val="008F6DCC"/>
    <w:rsid w:val="009017BB"/>
    <w:rsid w:val="0090552C"/>
    <w:rsid w:val="00910203"/>
    <w:rsid w:val="00913EE1"/>
    <w:rsid w:val="009172E3"/>
    <w:rsid w:val="009208A8"/>
    <w:rsid w:val="009215A3"/>
    <w:rsid w:val="00926546"/>
    <w:rsid w:val="00926F0A"/>
    <w:rsid w:val="00927EE1"/>
    <w:rsid w:val="00932675"/>
    <w:rsid w:val="00933FBA"/>
    <w:rsid w:val="0093430D"/>
    <w:rsid w:val="0093618D"/>
    <w:rsid w:val="009437DE"/>
    <w:rsid w:val="009461DA"/>
    <w:rsid w:val="00946B52"/>
    <w:rsid w:val="00951ADC"/>
    <w:rsid w:val="00953B02"/>
    <w:rsid w:val="00954FDF"/>
    <w:rsid w:val="00963F66"/>
    <w:rsid w:val="009719A6"/>
    <w:rsid w:val="00974CDF"/>
    <w:rsid w:val="0098230F"/>
    <w:rsid w:val="00987047"/>
    <w:rsid w:val="00993034"/>
    <w:rsid w:val="009A5E78"/>
    <w:rsid w:val="009A6106"/>
    <w:rsid w:val="009B731A"/>
    <w:rsid w:val="009B7DB7"/>
    <w:rsid w:val="009C1D2B"/>
    <w:rsid w:val="009C2CF6"/>
    <w:rsid w:val="009C3494"/>
    <w:rsid w:val="009C4A8C"/>
    <w:rsid w:val="009C7929"/>
    <w:rsid w:val="009C7DB7"/>
    <w:rsid w:val="009D60D7"/>
    <w:rsid w:val="009D6A77"/>
    <w:rsid w:val="009E3651"/>
    <w:rsid w:val="009E3847"/>
    <w:rsid w:val="009E4528"/>
    <w:rsid w:val="009E574C"/>
    <w:rsid w:val="00A06B43"/>
    <w:rsid w:val="00A146D9"/>
    <w:rsid w:val="00A20302"/>
    <w:rsid w:val="00A205E0"/>
    <w:rsid w:val="00A32BA3"/>
    <w:rsid w:val="00A34F9A"/>
    <w:rsid w:val="00A35B7D"/>
    <w:rsid w:val="00A35BE4"/>
    <w:rsid w:val="00A3603B"/>
    <w:rsid w:val="00A40B1E"/>
    <w:rsid w:val="00A41133"/>
    <w:rsid w:val="00A42BF8"/>
    <w:rsid w:val="00A53874"/>
    <w:rsid w:val="00A6190F"/>
    <w:rsid w:val="00A63BCC"/>
    <w:rsid w:val="00A65256"/>
    <w:rsid w:val="00A66466"/>
    <w:rsid w:val="00A67DE8"/>
    <w:rsid w:val="00A70BAE"/>
    <w:rsid w:val="00A71EAE"/>
    <w:rsid w:val="00A753C0"/>
    <w:rsid w:val="00A75B72"/>
    <w:rsid w:val="00A8742A"/>
    <w:rsid w:val="00A90571"/>
    <w:rsid w:val="00A923B2"/>
    <w:rsid w:val="00A95E8D"/>
    <w:rsid w:val="00A978E1"/>
    <w:rsid w:val="00AA634A"/>
    <w:rsid w:val="00AA69EB"/>
    <w:rsid w:val="00AB281E"/>
    <w:rsid w:val="00AB62AB"/>
    <w:rsid w:val="00AC440F"/>
    <w:rsid w:val="00AC664A"/>
    <w:rsid w:val="00AC6A84"/>
    <w:rsid w:val="00AC7F1E"/>
    <w:rsid w:val="00AD1137"/>
    <w:rsid w:val="00AD2AA8"/>
    <w:rsid w:val="00AD568C"/>
    <w:rsid w:val="00AD6D89"/>
    <w:rsid w:val="00AD7338"/>
    <w:rsid w:val="00AE0B0F"/>
    <w:rsid w:val="00AE1334"/>
    <w:rsid w:val="00AE26D4"/>
    <w:rsid w:val="00AE6B36"/>
    <w:rsid w:val="00AF2DB5"/>
    <w:rsid w:val="00AF5321"/>
    <w:rsid w:val="00B02B29"/>
    <w:rsid w:val="00B03B88"/>
    <w:rsid w:val="00B06E53"/>
    <w:rsid w:val="00B15109"/>
    <w:rsid w:val="00B241CC"/>
    <w:rsid w:val="00B24CD4"/>
    <w:rsid w:val="00B25700"/>
    <w:rsid w:val="00B34CF0"/>
    <w:rsid w:val="00B608F5"/>
    <w:rsid w:val="00B60D13"/>
    <w:rsid w:val="00B65561"/>
    <w:rsid w:val="00B65944"/>
    <w:rsid w:val="00B71142"/>
    <w:rsid w:val="00B81B9D"/>
    <w:rsid w:val="00B86698"/>
    <w:rsid w:val="00B87166"/>
    <w:rsid w:val="00BA63DE"/>
    <w:rsid w:val="00BA7E59"/>
    <w:rsid w:val="00BB0A67"/>
    <w:rsid w:val="00BB34AB"/>
    <w:rsid w:val="00BB3730"/>
    <w:rsid w:val="00BC0AF5"/>
    <w:rsid w:val="00BC48B9"/>
    <w:rsid w:val="00BC4AFD"/>
    <w:rsid w:val="00BC6C8B"/>
    <w:rsid w:val="00BD0077"/>
    <w:rsid w:val="00BD02EF"/>
    <w:rsid w:val="00BD1A0B"/>
    <w:rsid w:val="00BD7D8A"/>
    <w:rsid w:val="00BE0233"/>
    <w:rsid w:val="00BE4B95"/>
    <w:rsid w:val="00BE64CB"/>
    <w:rsid w:val="00BF4309"/>
    <w:rsid w:val="00BF7A53"/>
    <w:rsid w:val="00C02EF7"/>
    <w:rsid w:val="00C0478B"/>
    <w:rsid w:val="00C076F4"/>
    <w:rsid w:val="00C111A3"/>
    <w:rsid w:val="00C119FB"/>
    <w:rsid w:val="00C14EB5"/>
    <w:rsid w:val="00C15068"/>
    <w:rsid w:val="00C22780"/>
    <w:rsid w:val="00C34707"/>
    <w:rsid w:val="00C34AE0"/>
    <w:rsid w:val="00C350BA"/>
    <w:rsid w:val="00C41EF8"/>
    <w:rsid w:val="00C45618"/>
    <w:rsid w:val="00C4709B"/>
    <w:rsid w:val="00C50ACA"/>
    <w:rsid w:val="00C53BD2"/>
    <w:rsid w:val="00C5662B"/>
    <w:rsid w:val="00C63EC0"/>
    <w:rsid w:val="00C64BB9"/>
    <w:rsid w:val="00C6673D"/>
    <w:rsid w:val="00C7278C"/>
    <w:rsid w:val="00C73FCC"/>
    <w:rsid w:val="00C744BC"/>
    <w:rsid w:val="00C9259B"/>
    <w:rsid w:val="00C935AF"/>
    <w:rsid w:val="00C936B6"/>
    <w:rsid w:val="00C96311"/>
    <w:rsid w:val="00C97F5E"/>
    <w:rsid w:val="00CA336F"/>
    <w:rsid w:val="00CB3D7C"/>
    <w:rsid w:val="00CC080A"/>
    <w:rsid w:val="00CC56EF"/>
    <w:rsid w:val="00CC6C48"/>
    <w:rsid w:val="00CD5230"/>
    <w:rsid w:val="00CD5DAA"/>
    <w:rsid w:val="00CD5EE2"/>
    <w:rsid w:val="00CE00A1"/>
    <w:rsid w:val="00CE1DDA"/>
    <w:rsid w:val="00CE1FF6"/>
    <w:rsid w:val="00CE4CA1"/>
    <w:rsid w:val="00CE613B"/>
    <w:rsid w:val="00CF1001"/>
    <w:rsid w:val="00CF3598"/>
    <w:rsid w:val="00D02630"/>
    <w:rsid w:val="00D10945"/>
    <w:rsid w:val="00D14CD9"/>
    <w:rsid w:val="00D26A2B"/>
    <w:rsid w:val="00D27313"/>
    <w:rsid w:val="00D32DA5"/>
    <w:rsid w:val="00D3770A"/>
    <w:rsid w:val="00D4040F"/>
    <w:rsid w:val="00D42AE6"/>
    <w:rsid w:val="00D45AFC"/>
    <w:rsid w:val="00D45E35"/>
    <w:rsid w:val="00D5148B"/>
    <w:rsid w:val="00D52176"/>
    <w:rsid w:val="00D54BF2"/>
    <w:rsid w:val="00D5617F"/>
    <w:rsid w:val="00D60724"/>
    <w:rsid w:val="00D63121"/>
    <w:rsid w:val="00D67868"/>
    <w:rsid w:val="00D67AC5"/>
    <w:rsid w:val="00D67B03"/>
    <w:rsid w:val="00D703E7"/>
    <w:rsid w:val="00D71064"/>
    <w:rsid w:val="00D719F7"/>
    <w:rsid w:val="00D84139"/>
    <w:rsid w:val="00D86909"/>
    <w:rsid w:val="00D92D2E"/>
    <w:rsid w:val="00D930CD"/>
    <w:rsid w:val="00D933D8"/>
    <w:rsid w:val="00DA0339"/>
    <w:rsid w:val="00DA1176"/>
    <w:rsid w:val="00DA2A98"/>
    <w:rsid w:val="00DA4A0F"/>
    <w:rsid w:val="00DB2909"/>
    <w:rsid w:val="00DB40D4"/>
    <w:rsid w:val="00DB4ED2"/>
    <w:rsid w:val="00DC16AE"/>
    <w:rsid w:val="00DC2755"/>
    <w:rsid w:val="00DC3F6E"/>
    <w:rsid w:val="00DC57A5"/>
    <w:rsid w:val="00DC770D"/>
    <w:rsid w:val="00DF08EF"/>
    <w:rsid w:val="00DF2C9B"/>
    <w:rsid w:val="00DF3DD9"/>
    <w:rsid w:val="00DF5F54"/>
    <w:rsid w:val="00DF67D3"/>
    <w:rsid w:val="00E01DCB"/>
    <w:rsid w:val="00E02B76"/>
    <w:rsid w:val="00E059E0"/>
    <w:rsid w:val="00E06849"/>
    <w:rsid w:val="00E14D61"/>
    <w:rsid w:val="00E179F3"/>
    <w:rsid w:val="00E26DA1"/>
    <w:rsid w:val="00E31B3A"/>
    <w:rsid w:val="00E34D4D"/>
    <w:rsid w:val="00E40430"/>
    <w:rsid w:val="00E473A9"/>
    <w:rsid w:val="00E52A9A"/>
    <w:rsid w:val="00E547ED"/>
    <w:rsid w:val="00E62D3F"/>
    <w:rsid w:val="00E643C9"/>
    <w:rsid w:val="00E656A1"/>
    <w:rsid w:val="00E7732D"/>
    <w:rsid w:val="00E811A2"/>
    <w:rsid w:val="00E839F2"/>
    <w:rsid w:val="00E862F0"/>
    <w:rsid w:val="00E873BA"/>
    <w:rsid w:val="00EA0AB5"/>
    <w:rsid w:val="00EA70C4"/>
    <w:rsid w:val="00EB04D3"/>
    <w:rsid w:val="00EB3434"/>
    <w:rsid w:val="00EB5D26"/>
    <w:rsid w:val="00EC0D24"/>
    <w:rsid w:val="00ED1A95"/>
    <w:rsid w:val="00ED5570"/>
    <w:rsid w:val="00ED62F1"/>
    <w:rsid w:val="00ED7C6C"/>
    <w:rsid w:val="00EF7601"/>
    <w:rsid w:val="00F05B59"/>
    <w:rsid w:val="00F14FDF"/>
    <w:rsid w:val="00F17518"/>
    <w:rsid w:val="00F17847"/>
    <w:rsid w:val="00F20199"/>
    <w:rsid w:val="00F20497"/>
    <w:rsid w:val="00F218E7"/>
    <w:rsid w:val="00F245F5"/>
    <w:rsid w:val="00F25F07"/>
    <w:rsid w:val="00F309D7"/>
    <w:rsid w:val="00F42C9C"/>
    <w:rsid w:val="00F4312B"/>
    <w:rsid w:val="00F43155"/>
    <w:rsid w:val="00F432B8"/>
    <w:rsid w:val="00F44F1F"/>
    <w:rsid w:val="00F45846"/>
    <w:rsid w:val="00F45E92"/>
    <w:rsid w:val="00F56C70"/>
    <w:rsid w:val="00F602EB"/>
    <w:rsid w:val="00F63864"/>
    <w:rsid w:val="00F643CA"/>
    <w:rsid w:val="00F711B9"/>
    <w:rsid w:val="00F72021"/>
    <w:rsid w:val="00F7301D"/>
    <w:rsid w:val="00F74B35"/>
    <w:rsid w:val="00F765D1"/>
    <w:rsid w:val="00F8095C"/>
    <w:rsid w:val="00F82D22"/>
    <w:rsid w:val="00F96F20"/>
    <w:rsid w:val="00FA077A"/>
    <w:rsid w:val="00FA3CDB"/>
    <w:rsid w:val="00FA5479"/>
    <w:rsid w:val="00FB1E97"/>
    <w:rsid w:val="00FB3011"/>
    <w:rsid w:val="00FB304F"/>
    <w:rsid w:val="00FC1F0C"/>
    <w:rsid w:val="00FC424E"/>
    <w:rsid w:val="00FC4AEE"/>
    <w:rsid w:val="00FC5288"/>
    <w:rsid w:val="00FC5B1E"/>
    <w:rsid w:val="00FC5FD9"/>
    <w:rsid w:val="00FD4618"/>
    <w:rsid w:val="00FD7C9C"/>
    <w:rsid w:val="00FE246E"/>
    <w:rsid w:val="00FF030F"/>
    <w:rsid w:val="00FF10E4"/>
    <w:rsid w:val="00FF1B77"/>
    <w:rsid w:val="00FF1EE9"/>
    <w:rsid w:val="00FF41FB"/>
    <w:rsid w:val="00FF463C"/>
    <w:rsid w:val="00FF5D05"/>
    <w:rsid w:val="00FF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CB42D0"/>
  <w15:chartTrackingRefBased/>
  <w15:docId w15:val="{30616CED-5272-4752-B5D4-0B116E5FD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86272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862722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862722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8627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erzeichnis1">
    <w:name w:val="toc 1"/>
    <w:basedOn w:val="Standard"/>
    <w:next w:val="Standard"/>
    <w:autoRedefine/>
    <w:uiPriority w:val="39"/>
    <w:rsid w:val="00A20302"/>
  </w:style>
  <w:style w:type="paragraph" w:styleId="Verzeichnis2">
    <w:name w:val="toc 2"/>
    <w:basedOn w:val="Standard"/>
    <w:next w:val="Standard"/>
    <w:autoRedefine/>
    <w:uiPriority w:val="39"/>
    <w:rsid w:val="00774F98"/>
    <w:pPr>
      <w:tabs>
        <w:tab w:val="right" w:leader="dot" w:pos="9968"/>
      </w:tabs>
      <w:ind w:left="221"/>
    </w:pPr>
  </w:style>
  <w:style w:type="paragraph" w:styleId="Verzeichnis3">
    <w:name w:val="toc 3"/>
    <w:basedOn w:val="Standard"/>
    <w:next w:val="Standard"/>
    <w:autoRedefine/>
    <w:uiPriority w:val="39"/>
    <w:rsid w:val="00774F98"/>
    <w:pPr>
      <w:tabs>
        <w:tab w:val="right" w:leader="dot" w:pos="9781"/>
      </w:tabs>
      <w:ind w:left="442"/>
      <w:jc w:val="both"/>
    </w:pPr>
  </w:style>
  <w:style w:type="character" w:styleId="Hyperlink">
    <w:name w:val="Hyperlink"/>
    <w:uiPriority w:val="99"/>
    <w:rsid w:val="00A20302"/>
    <w:rPr>
      <w:color w:val="0000FF"/>
      <w:u w:val="single"/>
    </w:rPr>
  </w:style>
  <w:style w:type="paragraph" w:styleId="Kopfzeile">
    <w:name w:val="header"/>
    <w:basedOn w:val="Standard"/>
    <w:rsid w:val="009A5E7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9A5E7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9A5E78"/>
  </w:style>
  <w:style w:type="paragraph" w:styleId="Sprechblasentext">
    <w:name w:val="Balloon Text"/>
    <w:basedOn w:val="Standard"/>
    <w:semiHidden/>
    <w:rsid w:val="00D54BF2"/>
    <w:rPr>
      <w:rFonts w:ascii="Tahoma" w:hAnsi="Tahoma" w:cs="Tahoma"/>
      <w:sz w:val="16"/>
      <w:szCs w:val="16"/>
    </w:rPr>
  </w:style>
  <w:style w:type="character" w:customStyle="1" w:styleId="FuzeileZchn">
    <w:name w:val="Fußzeile Zchn"/>
    <w:link w:val="Fuzeile"/>
    <w:rsid w:val="007604BE"/>
    <w:rPr>
      <w:rFonts w:ascii="Arial" w:hAnsi="Arial"/>
      <w:sz w:val="22"/>
      <w:szCs w:val="24"/>
    </w:rPr>
  </w:style>
  <w:style w:type="paragraph" w:styleId="Listenabsatz">
    <w:name w:val="List Paragraph"/>
    <w:basedOn w:val="Standard"/>
    <w:uiPriority w:val="34"/>
    <w:qFormat/>
    <w:rsid w:val="00861430"/>
    <w:pPr>
      <w:ind w:left="708"/>
    </w:pPr>
  </w:style>
  <w:style w:type="paragraph" w:styleId="Funotentext">
    <w:name w:val="footnote text"/>
    <w:basedOn w:val="Standard"/>
    <w:link w:val="FunotentextZchn"/>
    <w:rsid w:val="001D1096"/>
    <w:rPr>
      <w:sz w:val="20"/>
      <w:szCs w:val="20"/>
    </w:rPr>
  </w:style>
  <w:style w:type="character" w:customStyle="1" w:styleId="FunotentextZchn">
    <w:name w:val="Fußnotentext Zchn"/>
    <w:link w:val="Funotentext"/>
    <w:rsid w:val="001D1096"/>
    <w:rPr>
      <w:rFonts w:ascii="Arial" w:hAnsi="Arial"/>
    </w:rPr>
  </w:style>
  <w:style w:type="character" w:styleId="Funotenzeichen">
    <w:name w:val="footnote reference"/>
    <w:rsid w:val="001D1096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68308C"/>
    <w:rPr>
      <w:color w:val="808080"/>
    </w:rPr>
  </w:style>
  <w:style w:type="character" w:styleId="Kommentarzeichen">
    <w:name w:val="annotation reference"/>
    <w:basedOn w:val="Absatz-Standardschriftart"/>
    <w:rsid w:val="000F7DBF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0F7DB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0F7DBF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F7DB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F7DB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uftragsboerse.d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rnerak\Downloads\A1_Angebotsblatt%20f&#252;r%20VgV%20off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D3CC0F55D96D47BB2B195ED8CA970E" ma:contentTypeVersion="0" ma:contentTypeDescription="Ein neues Dokument erstellen." ma:contentTypeScope="" ma:versionID="02a54125d1779d34a427068175174b8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686dcd11d120f5ddbaa988a62e2b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D12B4E-5CF2-4AF8-B585-4E5EA3BB9A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6071AA-D268-41E4-96A0-61BD3B9194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989F6B-5EB9-4BC5-ABFF-63E868B490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F3F75F-B6F7-49DA-A0E4-244D11CA2A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A1_Angebotsblatt für VgV offen.dotx</Template>
  <TotalTime>0</TotalTime>
  <Pages>2</Pages>
  <Words>328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BEWERBUNGSBOGEN</vt:lpstr>
    </vt:vector>
  </TitlesOfParts>
  <Company>Stadt Mannheim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BEWERBUNGSBOGEN</dc:title>
  <dc:subject/>
  <dc:creator>Werner, Anne Kristin 60</dc:creator>
  <cp:keywords/>
  <cp:lastModifiedBy>Werner, Anne Kristin 60</cp:lastModifiedBy>
  <cp:revision>2</cp:revision>
  <cp:lastPrinted>2020-10-14T12:18:00Z</cp:lastPrinted>
  <dcterms:created xsi:type="dcterms:W3CDTF">2026-08-13T08:17:00Z</dcterms:created>
  <dcterms:modified xsi:type="dcterms:W3CDTF">2026-08-13T09:28:00Z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0x010100DDD3CC0F55D96D47BB2B195ED8CA970E</vt:lpwstr>
  </property>
</Properties>
</file>